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DC0" w:rsidRDefault="002E3DC0" w:rsidP="00DB3EFD">
      <w:pPr>
        <w:jc w:val="center"/>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90x90x256" style="position:absolute;left:0;text-align:left;margin-left:0;margin-top:-18.35pt;width:67.5pt;height:67.5pt;z-index:251645952;visibility:visible;mso-position-horizontal:center;mso-position-horizontal-relative:margin;mso-position-vertical-relative:margin">
            <v:imagedata r:id="rId7" o:title=""/>
            <w10:wrap anchorx="margin" anchory="margin"/>
          </v:shape>
        </w:pict>
      </w:r>
    </w:p>
    <w:p w:rsidR="002E3DC0" w:rsidRDefault="002E3DC0" w:rsidP="00026163">
      <w:pPr>
        <w:spacing w:after="60" w:line="240" w:lineRule="auto"/>
        <w:jc w:val="center"/>
        <w:rPr>
          <w:b/>
        </w:rPr>
      </w:pPr>
    </w:p>
    <w:p w:rsidR="002E3DC0" w:rsidRDefault="002E3DC0" w:rsidP="00026163">
      <w:pPr>
        <w:spacing w:after="60" w:line="240" w:lineRule="auto"/>
        <w:jc w:val="center"/>
        <w:rPr>
          <w:b/>
        </w:rPr>
      </w:pPr>
    </w:p>
    <w:p w:rsidR="002E3DC0" w:rsidRDefault="002E3DC0" w:rsidP="00026163">
      <w:pPr>
        <w:spacing w:after="60" w:line="240" w:lineRule="auto"/>
        <w:jc w:val="center"/>
        <w:rPr>
          <w:b/>
        </w:rPr>
      </w:pPr>
      <w:r w:rsidRPr="00026163">
        <w:rPr>
          <w:b/>
        </w:rPr>
        <w:t>FEDERAÇÃO PORTUGUESA DE NATURISMO</w:t>
      </w:r>
    </w:p>
    <w:p w:rsidR="002E3DC0" w:rsidRDefault="002E3DC0" w:rsidP="00026163">
      <w:pPr>
        <w:spacing w:after="60" w:line="240" w:lineRule="auto"/>
        <w:jc w:val="center"/>
      </w:pPr>
      <w:r>
        <w:t>Rua Quinta das Lavadeiras, 14 A</w:t>
      </w:r>
    </w:p>
    <w:p w:rsidR="002E3DC0" w:rsidRPr="004071C1" w:rsidRDefault="002E3DC0" w:rsidP="00026163">
      <w:pPr>
        <w:spacing w:after="60" w:line="240" w:lineRule="auto"/>
        <w:jc w:val="center"/>
      </w:pPr>
      <w:r w:rsidRPr="004071C1">
        <w:t>1750-239 LISBOA</w:t>
      </w:r>
    </w:p>
    <w:p w:rsidR="002E3DC0" w:rsidRPr="004071C1" w:rsidRDefault="002E3DC0" w:rsidP="00026163">
      <w:pPr>
        <w:spacing w:after="60" w:line="240" w:lineRule="auto"/>
        <w:jc w:val="center"/>
      </w:pPr>
    </w:p>
    <w:p w:rsidR="002E3DC0" w:rsidRDefault="002E3DC0" w:rsidP="00A47D73">
      <w:pPr>
        <w:jc w:val="center"/>
        <w:rPr>
          <w:b/>
          <w:sz w:val="28"/>
          <w:u w:val="single"/>
        </w:rPr>
      </w:pPr>
      <w:r w:rsidRPr="00841330">
        <w:rPr>
          <w:b/>
          <w:sz w:val="28"/>
          <w:u w:val="single"/>
        </w:rPr>
        <w:t>INFOFED 0</w:t>
      </w:r>
      <w:r>
        <w:rPr>
          <w:b/>
          <w:sz w:val="28"/>
          <w:u w:val="single"/>
        </w:rPr>
        <w:t>3</w:t>
      </w:r>
      <w:r w:rsidRPr="00841330">
        <w:rPr>
          <w:b/>
          <w:sz w:val="28"/>
          <w:u w:val="single"/>
        </w:rPr>
        <w:t>/2011</w:t>
      </w:r>
    </w:p>
    <w:p w:rsidR="002E3DC0" w:rsidRDefault="002E3DC0" w:rsidP="00A47D73">
      <w:pPr>
        <w:jc w:val="center"/>
        <w:rPr>
          <w:b/>
          <w:sz w:val="28"/>
          <w:u w:val="single"/>
        </w:rPr>
      </w:pPr>
    </w:p>
    <w:p w:rsidR="002E3DC0" w:rsidRDefault="002E3DC0" w:rsidP="00A47D73">
      <w:pPr>
        <w:jc w:val="center"/>
        <w:rPr>
          <w:b/>
          <w:sz w:val="28"/>
          <w:u w:val="single"/>
        </w:rPr>
      </w:pPr>
      <w:r>
        <w:rPr>
          <w:noProof/>
          <w:lang w:val="pt-BR" w:eastAsia="pt-BR"/>
        </w:rPr>
        <w:pict>
          <v:shape id="_x0000_s1028" type="#_x0000_t75" alt="Flamingos.jpg" style="position:absolute;left:0;text-align:left;margin-left:220.2pt;margin-top:27.8pt;width:201pt;height:114pt;z-index:-251649024;visibility:visible" wrapcoords="-81 0 -81 21458 21600 21458 21600 0 -81 0">
            <v:imagedata r:id="rId8" o:title="" croptop="6458f"/>
            <w10:wrap type="tight"/>
          </v:shape>
        </w:pict>
      </w:r>
      <w:r>
        <w:rPr>
          <w:b/>
          <w:sz w:val="28"/>
          <w:u w:val="single"/>
        </w:rPr>
        <w:t>NOVA PRAIA NATURISTA</w:t>
      </w:r>
    </w:p>
    <w:p w:rsidR="002E3DC0" w:rsidRDefault="002E3DC0" w:rsidP="00476A78">
      <w:pPr>
        <w:spacing w:after="60"/>
        <w:jc w:val="both"/>
      </w:pPr>
      <w:r>
        <w:t>No passado dia 28 de Fevereiro, foi aprovada pela Assembleia Municipal de Faro, sob proposta da FPN, a legalização de uma zona na praia da Ilha Deserta, para a prática do Naturismo.</w:t>
      </w:r>
    </w:p>
    <w:p w:rsidR="002E3DC0" w:rsidRDefault="002E3DC0" w:rsidP="00476A78">
      <w:pPr>
        <w:spacing w:after="60"/>
        <w:jc w:val="both"/>
      </w:pPr>
      <w:r>
        <w:t>Portugal passa assim a ter 7 praias reconhecidas oficialmente para o Naturismo.</w:t>
      </w:r>
    </w:p>
    <w:p w:rsidR="002E3DC0" w:rsidRDefault="002E3DC0" w:rsidP="00476A78">
      <w:pPr>
        <w:spacing w:after="60"/>
        <w:jc w:val="both"/>
      </w:pPr>
      <w:r>
        <w:t>O acesso a esta praia é feito exclusivamente por barco, com partidas no Cais da Porta Nova, em Faro. O horário dos barcos é o seguinte:</w:t>
      </w:r>
    </w:p>
    <w:p w:rsidR="002E3DC0" w:rsidRDefault="002E3DC0" w:rsidP="00476A78">
      <w:pPr>
        <w:spacing w:after="60"/>
        <w:jc w:val="both"/>
      </w:pPr>
      <w:r>
        <w:t>PARTIDAS DE FARO: 10h00–13h15 e 16h45. PARTIDAS DA ILHA: 10h45–14h30–16h00 e 17h30</w:t>
      </w:r>
    </w:p>
    <w:p w:rsidR="002E3DC0" w:rsidRDefault="002E3DC0" w:rsidP="00476A78">
      <w:pPr>
        <w:spacing w:after="60"/>
        <w:jc w:val="both"/>
      </w:pPr>
      <w:r>
        <w:t>Além destes horários está também disponível um transporte rápido a partir das 10h00.</w:t>
      </w:r>
    </w:p>
    <w:p w:rsidR="002E3DC0" w:rsidRDefault="002E3DC0" w:rsidP="00476A78">
      <w:pPr>
        <w:spacing w:after="60"/>
        <w:jc w:val="both"/>
      </w:pPr>
      <w:r>
        <w:t>Na zona têxtil, existe um apoio de praia, onde é possível almoçar.</w:t>
      </w:r>
    </w:p>
    <w:p w:rsidR="002E3DC0" w:rsidRDefault="002E3DC0" w:rsidP="00476A78">
      <w:pPr>
        <w:spacing w:after="60"/>
        <w:jc w:val="both"/>
      </w:pPr>
      <w:r>
        <w:t xml:space="preserve">Mais informações em </w:t>
      </w:r>
      <w:hyperlink r:id="rId9" w:history="1">
        <w:r w:rsidRPr="0078028A">
          <w:rPr>
            <w:rStyle w:val="Hyperlink"/>
          </w:rPr>
          <w:t>http://www.ilha-deserta.com/</w:t>
        </w:r>
      </w:hyperlink>
    </w:p>
    <w:p w:rsidR="002E3DC0" w:rsidRDefault="002E3DC0" w:rsidP="00476A78">
      <w:pPr>
        <w:spacing w:after="60"/>
        <w:jc w:val="both"/>
      </w:pPr>
      <w:r>
        <w:t>Não deixem de visitar esta bela praia.</w:t>
      </w:r>
    </w:p>
    <w:p w:rsidR="002E3DC0" w:rsidRDefault="002E3DC0" w:rsidP="00476A78">
      <w:pPr>
        <w:jc w:val="both"/>
        <w:rPr>
          <w:b/>
          <w:sz w:val="28"/>
          <w:u w:val="single"/>
        </w:rPr>
      </w:pPr>
    </w:p>
    <w:p w:rsidR="002E3DC0" w:rsidRDefault="002E3DC0" w:rsidP="00A47D73">
      <w:pPr>
        <w:jc w:val="center"/>
        <w:rPr>
          <w:b/>
          <w:sz w:val="28"/>
          <w:u w:val="single"/>
        </w:rPr>
      </w:pPr>
      <w:r>
        <w:rPr>
          <w:noProof/>
          <w:lang w:val="pt-BR" w:eastAsia="pt-BR"/>
        </w:rPr>
        <w:pict>
          <v:shape id="Imagem 17" o:spid="_x0000_s1029" type="#_x0000_t75" alt="Foto Ilha Deserta.jpg" style="position:absolute;left:0;text-align:left;margin-left:4.2pt;margin-top:.55pt;width:416.65pt;height:2in;z-index:-251650048;visibility:visible">
            <v:imagedata r:id="rId10" o:title=""/>
          </v:shape>
        </w:pict>
      </w:r>
    </w:p>
    <w:p w:rsidR="002E3DC0" w:rsidRDefault="002E3DC0" w:rsidP="00A47D73">
      <w:pPr>
        <w:jc w:val="center"/>
        <w:rPr>
          <w:b/>
          <w:sz w:val="28"/>
          <w:u w:val="single"/>
        </w:rPr>
      </w:pPr>
    </w:p>
    <w:p w:rsidR="002E3DC0" w:rsidRDefault="002E3DC0" w:rsidP="00A47D73">
      <w:pPr>
        <w:jc w:val="center"/>
        <w:rPr>
          <w:b/>
          <w:sz w:val="28"/>
          <w:u w:val="single"/>
        </w:rPr>
      </w:pPr>
    </w:p>
    <w:p w:rsidR="002E3DC0" w:rsidRDefault="002E3DC0" w:rsidP="00A47D73">
      <w:pPr>
        <w:jc w:val="center"/>
        <w:rPr>
          <w:b/>
          <w:sz w:val="28"/>
          <w:u w:val="single"/>
        </w:rPr>
      </w:pPr>
    </w:p>
    <w:p w:rsidR="002E3DC0" w:rsidRDefault="002E3DC0" w:rsidP="00A47D73">
      <w:pPr>
        <w:jc w:val="center"/>
        <w:rPr>
          <w:b/>
          <w:sz w:val="28"/>
          <w:u w:val="single"/>
        </w:rPr>
      </w:pPr>
    </w:p>
    <w:p w:rsidR="002E3DC0" w:rsidRDefault="002E3DC0" w:rsidP="00A47D73">
      <w:pPr>
        <w:jc w:val="center"/>
        <w:rPr>
          <w:b/>
          <w:sz w:val="28"/>
          <w:u w:val="single"/>
        </w:rPr>
      </w:pPr>
    </w:p>
    <w:p w:rsidR="002E3DC0" w:rsidRDefault="002E3DC0" w:rsidP="00D03A61">
      <w:pPr>
        <w:spacing w:after="60" w:line="240" w:lineRule="auto"/>
        <w:jc w:val="center"/>
        <w:rPr>
          <w:b/>
          <w:sz w:val="28"/>
          <w:u w:val="single"/>
        </w:rPr>
      </w:pPr>
      <w:r>
        <w:rPr>
          <w:b/>
          <w:sz w:val="28"/>
          <w:u w:val="single"/>
        </w:rPr>
        <w:t>NOVO PROTOCOLO PARA SEGUROS</w:t>
      </w:r>
    </w:p>
    <w:p w:rsidR="002E3DC0" w:rsidRDefault="002E3DC0" w:rsidP="004D4D34">
      <w:pPr>
        <w:spacing w:before="240" w:after="60"/>
        <w:jc w:val="both"/>
      </w:pPr>
      <w:r>
        <w:t xml:space="preserve">Foram negociadas condições especiais para Membros da FPN no acesso aos produtos da Companhia de Seguros Allianz, através da mediação de Engrácias e Silva – Seguros, Lda. </w:t>
      </w:r>
      <w:hyperlink r:id="rId11" w:history="1">
        <w:r w:rsidRPr="0078028A">
          <w:rPr>
            <w:rStyle w:val="Hyperlink"/>
          </w:rPr>
          <w:t>www.engracias-silva.pt</w:t>
        </w:r>
      </w:hyperlink>
    </w:p>
    <w:p w:rsidR="002E3DC0" w:rsidRDefault="002E3DC0" w:rsidP="004D4D34">
      <w:pPr>
        <w:spacing w:after="60"/>
        <w:jc w:val="both"/>
      </w:pPr>
      <w:r>
        <w:t xml:space="preserve">Para mais informações o contacto deverá ser efectuado com Isabel Barraca, pelo telefone 21 191 07 34, ou pelo endereço de correio electrónico </w:t>
      </w:r>
      <w:hyperlink r:id="rId12" w:history="1">
        <w:r w:rsidRPr="0078028A">
          <w:rPr>
            <w:rStyle w:val="Hyperlink"/>
          </w:rPr>
          <w:t>isabel.barraca@engracias-silva.pt</w:t>
        </w:r>
      </w:hyperlink>
      <w:r>
        <w:t xml:space="preserve"> ou em alternativa o endereço </w:t>
      </w:r>
      <w:hyperlink r:id="rId13" w:history="1">
        <w:r w:rsidRPr="0078028A">
          <w:rPr>
            <w:rStyle w:val="Hyperlink"/>
          </w:rPr>
          <w:t>geral@engracias-silva.pt</w:t>
        </w:r>
      </w:hyperlink>
    </w:p>
    <w:p w:rsidR="002E3DC0" w:rsidRDefault="002E3DC0" w:rsidP="00D03A61">
      <w:pPr>
        <w:spacing w:after="60" w:line="240" w:lineRule="auto"/>
        <w:jc w:val="center"/>
        <w:rPr>
          <w:b/>
          <w:sz w:val="28"/>
          <w:u w:val="single"/>
        </w:rPr>
      </w:pPr>
    </w:p>
    <w:p w:rsidR="002E3DC0" w:rsidRPr="00920BC4" w:rsidRDefault="002E3DC0" w:rsidP="00D03A61">
      <w:pPr>
        <w:spacing w:after="60" w:line="240" w:lineRule="auto"/>
        <w:jc w:val="center"/>
        <w:rPr>
          <w:b/>
          <w:sz w:val="28"/>
          <w:u w:val="single"/>
        </w:rPr>
      </w:pPr>
      <w:r w:rsidRPr="00920BC4">
        <w:rPr>
          <w:b/>
          <w:sz w:val="28"/>
          <w:u w:val="single"/>
        </w:rPr>
        <w:t>AULAS DE YOGA</w:t>
      </w:r>
    </w:p>
    <w:p w:rsidR="002E3DC0" w:rsidRDefault="002E3DC0" w:rsidP="00D03A61">
      <w:pPr>
        <w:spacing w:after="60" w:line="240" w:lineRule="auto"/>
        <w:jc w:val="center"/>
        <w:rPr>
          <w:b/>
          <w:sz w:val="24"/>
        </w:rPr>
      </w:pPr>
      <w:r>
        <w:rPr>
          <w:noProof/>
          <w:lang w:val="pt-BR" w:eastAsia="pt-BR"/>
        </w:rPr>
        <w:pict>
          <v:shape id="_x0000_s1030" type="#_x0000_t75" alt="http://www.fpn.pt/gifs/iberico_2009/yoga1.jpg" style="position:absolute;left:0;text-align:left;margin-left:135.45pt;margin-top:3.7pt;width:159pt;height:87.75pt;z-index:-251651072;visibility:visible">
            <v:imagedata r:id="rId14" o:title="" croptop="9915f" cropbottom="5562f" cropleft="2949f" cropright="1802f"/>
          </v:shape>
        </w:pict>
      </w:r>
    </w:p>
    <w:p w:rsidR="002E3DC0" w:rsidRDefault="002E3DC0" w:rsidP="00D03A61">
      <w:pPr>
        <w:spacing w:after="60" w:line="240" w:lineRule="auto"/>
        <w:jc w:val="center"/>
        <w:rPr>
          <w:b/>
          <w:sz w:val="24"/>
        </w:rPr>
      </w:pPr>
    </w:p>
    <w:p w:rsidR="002E3DC0" w:rsidRDefault="002E3DC0" w:rsidP="00D03A61">
      <w:pPr>
        <w:spacing w:after="60" w:line="240" w:lineRule="auto"/>
        <w:jc w:val="center"/>
        <w:rPr>
          <w:b/>
          <w:sz w:val="24"/>
        </w:rPr>
      </w:pPr>
    </w:p>
    <w:p w:rsidR="002E3DC0" w:rsidRDefault="002E3DC0" w:rsidP="00D03A61">
      <w:pPr>
        <w:spacing w:after="60" w:line="240" w:lineRule="auto"/>
        <w:jc w:val="center"/>
        <w:rPr>
          <w:b/>
          <w:sz w:val="24"/>
        </w:rPr>
      </w:pPr>
    </w:p>
    <w:p w:rsidR="002E3DC0" w:rsidRDefault="002E3DC0" w:rsidP="00D03A61">
      <w:pPr>
        <w:spacing w:after="60" w:line="240" w:lineRule="auto"/>
        <w:jc w:val="center"/>
        <w:rPr>
          <w:b/>
          <w:sz w:val="24"/>
        </w:rPr>
      </w:pPr>
    </w:p>
    <w:p w:rsidR="002E3DC0" w:rsidRPr="00280E5D" w:rsidRDefault="002E3DC0" w:rsidP="00280E5D">
      <w:pPr>
        <w:pStyle w:val="NormalWeb"/>
        <w:spacing w:after="0" w:afterAutospacing="0"/>
        <w:jc w:val="center"/>
        <w:rPr>
          <w:rFonts w:ascii="Calibri" w:hAnsi="Calibri" w:cs="Arial"/>
          <w:sz w:val="22"/>
          <w:szCs w:val="22"/>
        </w:rPr>
      </w:pPr>
      <w:r w:rsidRPr="00280E5D">
        <w:rPr>
          <w:rFonts w:ascii="Calibri" w:hAnsi="Calibri" w:cs="Arial"/>
          <w:sz w:val="22"/>
          <w:szCs w:val="22"/>
        </w:rPr>
        <w:t xml:space="preserve">Professor: Francisco Palma (SPN) </w:t>
      </w:r>
      <w:r w:rsidRPr="00280E5D">
        <w:rPr>
          <w:rFonts w:ascii="Calibri" w:hAnsi="Calibri" w:cs="Arial"/>
          <w:sz w:val="22"/>
          <w:szCs w:val="22"/>
        </w:rPr>
        <w:br/>
      </w:r>
      <w:r w:rsidRPr="00280E5D">
        <w:rPr>
          <w:rStyle w:val="Strong"/>
          <w:rFonts w:ascii="Calibri" w:hAnsi="Calibri" w:cs="Arial"/>
          <w:color w:val="FF9900"/>
          <w:sz w:val="22"/>
          <w:szCs w:val="22"/>
        </w:rPr>
        <w:t xml:space="preserve">  </w:t>
      </w:r>
      <w:r w:rsidRPr="00280E5D">
        <w:rPr>
          <w:rStyle w:val="Strong"/>
          <w:rFonts w:ascii="Calibri" w:hAnsi="Calibri" w:cs="Arial"/>
          <w:color w:val="669900"/>
          <w:sz w:val="22"/>
          <w:szCs w:val="22"/>
        </w:rPr>
        <w:t>11h30 - 12h30</w:t>
      </w:r>
    </w:p>
    <w:p w:rsidR="002E3DC0" w:rsidRPr="00280E5D" w:rsidRDefault="002E3DC0" w:rsidP="00280E5D">
      <w:pPr>
        <w:pStyle w:val="NormalWeb"/>
        <w:spacing w:before="0" w:beforeAutospacing="0" w:after="0" w:afterAutospacing="0"/>
        <w:jc w:val="center"/>
        <w:rPr>
          <w:rFonts w:ascii="Calibri" w:hAnsi="Calibri" w:cs="Arial"/>
          <w:sz w:val="22"/>
          <w:szCs w:val="22"/>
        </w:rPr>
      </w:pPr>
      <w:r w:rsidRPr="00280E5D">
        <w:rPr>
          <w:rStyle w:val="Strong"/>
          <w:rFonts w:ascii="Calibri" w:hAnsi="Calibri" w:cs="Arial"/>
          <w:color w:val="000000"/>
          <w:sz w:val="22"/>
          <w:szCs w:val="22"/>
        </w:rPr>
        <w:t>Aulas nos primeiros 3 sábados de cada mês na sede da SPN – Sociedade Portuguesa de Naturalogia</w:t>
      </w:r>
    </w:p>
    <w:p w:rsidR="002E3DC0" w:rsidRPr="00280E5D" w:rsidRDefault="002E3DC0" w:rsidP="00280E5D">
      <w:pPr>
        <w:pStyle w:val="NormalWeb"/>
        <w:spacing w:before="0" w:beforeAutospacing="0" w:after="0" w:afterAutospacing="0"/>
        <w:jc w:val="center"/>
        <w:rPr>
          <w:rFonts w:ascii="Calibri" w:hAnsi="Calibri" w:cs="Arial"/>
          <w:sz w:val="22"/>
          <w:szCs w:val="22"/>
        </w:rPr>
      </w:pPr>
    </w:p>
    <w:p w:rsidR="002E3DC0" w:rsidRPr="00280E5D" w:rsidRDefault="002E3DC0" w:rsidP="00280E5D">
      <w:pPr>
        <w:pStyle w:val="NormalWeb"/>
        <w:spacing w:before="0" w:beforeAutospacing="0" w:after="0" w:afterAutospacing="0"/>
        <w:jc w:val="center"/>
        <w:rPr>
          <w:rFonts w:ascii="Calibri" w:hAnsi="Calibri"/>
          <w:sz w:val="22"/>
          <w:szCs w:val="22"/>
        </w:rPr>
      </w:pPr>
      <w:r w:rsidRPr="00280E5D">
        <w:rPr>
          <w:rFonts w:ascii="Calibri" w:hAnsi="Calibri" w:cs="Arial"/>
          <w:sz w:val="22"/>
          <w:szCs w:val="22"/>
        </w:rPr>
        <w:t> </w:t>
      </w:r>
      <w:r w:rsidRPr="00280E5D">
        <w:rPr>
          <w:rFonts w:ascii="Calibri" w:hAnsi="Calibri"/>
          <w:sz w:val="22"/>
          <w:szCs w:val="22"/>
        </w:rPr>
        <w:t> </w:t>
      </w:r>
      <w:r w:rsidRPr="00280E5D">
        <w:rPr>
          <w:rFonts w:ascii="Calibri" w:hAnsi="Calibri" w:cs="Arial"/>
          <w:sz w:val="22"/>
          <w:szCs w:val="22"/>
          <w:u w:val="single"/>
        </w:rPr>
        <w:t>Condições de participação</w:t>
      </w:r>
      <w:r w:rsidRPr="00280E5D">
        <w:rPr>
          <w:rFonts w:ascii="Calibri" w:hAnsi="Calibri" w:cs="Arial"/>
          <w:sz w:val="22"/>
          <w:szCs w:val="22"/>
        </w:rPr>
        <w:t>:</w:t>
      </w:r>
    </w:p>
    <w:p w:rsidR="002E3DC0" w:rsidRPr="00280E5D" w:rsidRDefault="002E3DC0" w:rsidP="00280E5D">
      <w:pPr>
        <w:spacing w:after="0" w:line="240" w:lineRule="auto"/>
        <w:jc w:val="both"/>
      </w:pPr>
      <w:r w:rsidRPr="00280E5D">
        <w:rPr>
          <w:rFonts w:cs="Arial"/>
        </w:rPr>
        <w:t>- Não necessita de conhecimentos anteriores de yoga.</w:t>
      </w:r>
    </w:p>
    <w:p w:rsidR="002E3DC0" w:rsidRPr="00280E5D" w:rsidRDefault="002E3DC0" w:rsidP="00280E5D">
      <w:pPr>
        <w:spacing w:after="0" w:line="240" w:lineRule="auto"/>
        <w:jc w:val="both"/>
      </w:pPr>
      <w:r w:rsidRPr="00280E5D">
        <w:rPr>
          <w:rFonts w:cs="Arial"/>
        </w:rPr>
        <w:t>- Os participantes devem ser federados (ou federar-se) na Federação Portuguesa de Naturismo.</w:t>
      </w:r>
      <w:hyperlink r:id="rId15" w:history="1">
        <w:r w:rsidRPr="00280E5D">
          <w:rPr>
            <w:rStyle w:val="Hyperlink"/>
            <w:rFonts w:cs="Arial"/>
          </w:rPr>
          <w:t>(www.fpn.pt</w:t>
        </w:r>
      </w:hyperlink>
      <w:r w:rsidRPr="00280E5D">
        <w:rPr>
          <w:rFonts w:cs="Arial"/>
        </w:rPr>
        <w:t xml:space="preserve">) </w:t>
      </w:r>
    </w:p>
    <w:p w:rsidR="002E3DC0" w:rsidRPr="00280E5D" w:rsidRDefault="002E3DC0" w:rsidP="00280E5D">
      <w:pPr>
        <w:spacing w:after="0" w:line="240" w:lineRule="auto"/>
        <w:jc w:val="center"/>
      </w:pPr>
      <w:r w:rsidRPr="00280E5D">
        <w:t> </w:t>
      </w:r>
    </w:p>
    <w:p w:rsidR="002E3DC0" w:rsidRPr="00280E5D" w:rsidRDefault="002E3DC0" w:rsidP="00280E5D">
      <w:pPr>
        <w:spacing w:after="0" w:line="240" w:lineRule="auto"/>
        <w:jc w:val="center"/>
      </w:pPr>
      <w:r w:rsidRPr="00280E5D">
        <w:rPr>
          <w:rFonts w:cs="Arial"/>
        </w:rPr>
        <w:t>Mínimo de 6 e o máximo de 15 participantes.</w:t>
      </w:r>
    </w:p>
    <w:p w:rsidR="002E3DC0" w:rsidRPr="00280E5D" w:rsidRDefault="002E3DC0" w:rsidP="00280E5D">
      <w:pPr>
        <w:spacing w:after="0" w:line="240" w:lineRule="auto"/>
        <w:jc w:val="center"/>
      </w:pPr>
      <w:r w:rsidRPr="00280E5D">
        <w:rPr>
          <w:rFonts w:cs="Arial"/>
        </w:rPr>
        <w:t>Material necessário: toalha para cobrir o colchão</w:t>
      </w:r>
    </w:p>
    <w:p w:rsidR="002E3DC0" w:rsidRPr="00280E5D" w:rsidRDefault="002E3DC0" w:rsidP="00280E5D">
      <w:pPr>
        <w:spacing w:after="0" w:line="240" w:lineRule="auto"/>
        <w:jc w:val="center"/>
      </w:pPr>
      <w:r w:rsidRPr="00280E5D">
        <w:t> </w:t>
      </w:r>
    </w:p>
    <w:p w:rsidR="002E3DC0" w:rsidRPr="00280E5D" w:rsidRDefault="002E3DC0" w:rsidP="00280E5D">
      <w:pPr>
        <w:spacing w:after="0" w:line="240" w:lineRule="auto"/>
        <w:jc w:val="center"/>
      </w:pPr>
      <w:r w:rsidRPr="00280E5D">
        <w:rPr>
          <w:rStyle w:val="Strong"/>
          <w:rFonts w:cs="Arial"/>
          <w:color w:val="669900"/>
        </w:rPr>
        <w:t>Inscreva-se já!</w:t>
      </w:r>
    </w:p>
    <w:p w:rsidR="002E3DC0" w:rsidRPr="00280E5D" w:rsidRDefault="002E3DC0" w:rsidP="00280E5D">
      <w:pPr>
        <w:spacing w:after="0" w:line="240" w:lineRule="auto"/>
        <w:jc w:val="center"/>
      </w:pPr>
      <w:r w:rsidRPr="00280E5D">
        <w:rPr>
          <w:rFonts w:cs="Arial"/>
        </w:rPr>
        <w:t>Inscrições na secretaria da SPN, das 12h às 19h</w:t>
      </w:r>
    </w:p>
    <w:p w:rsidR="002E3DC0" w:rsidRDefault="002E3DC0" w:rsidP="00D03A61">
      <w:pPr>
        <w:spacing w:after="60" w:line="240" w:lineRule="auto"/>
        <w:jc w:val="center"/>
        <w:rPr>
          <w:b/>
          <w:sz w:val="24"/>
        </w:rPr>
      </w:pPr>
    </w:p>
    <w:p w:rsidR="002E3DC0" w:rsidRPr="004C746E" w:rsidRDefault="002E3DC0" w:rsidP="00845BC3">
      <w:pPr>
        <w:spacing w:before="240" w:after="120"/>
        <w:jc w:val="center"/>
        <w:rPr>
          <w:b/>
          <w:sz w:val="28"/>
          <w:u w:val="single"/>
        </w:rPr>
      </w:pPr>
      <w:r>
        <w:rPr>
          <w:noProof/>
          <w:lang w:val="pt-BR" w:eastAsia="pt-BR"/>
        </w:rPr>
        <w:pict>
          <v:shape id="_x0000_s1031" type="#_x0000_t75" alt="Logo(1).jpg" style="position:absolute;left:0;text-align:left;margin-left:186.45pt;margin-top:31.9pt;width:65.25pt;height:68.25pt;z-index:251661312;visibility:visible" wrapcoords="-248 0 -248 21363 21600 21363 21600 0 -248 0">
            <v:imagedata r:id="rId16" o:title=""/>
            <w10:wrap type="through"/>
          </v:shape>
        </w:pict>
      </w:r>
      <w:r w:rsidRPr="004C746E">
        <w:rPr>
          <w:b/>
          <w:sz w:val="28"/>
          <w:u w:val="single"/>
        </w:rPr>
        <w:t>CHC – CENTRAL HEALTH CLUB – PORTO</w:t>
      </w:r>
    </w:p>
    <w:p w:rsidR="002E3DC0" w:rsidRPr="004071C1" w:rsidRDefault="002E3DC0" w:rsidP="00845BC3">
      <w:pPr>
        <w:spacing w:before="240" w:after="120"/>
        <w:jc w:val="center"/>
        <w:rPr>
          <w:b/>
          <w:sz w:val="28"/>
        </w:rPr>
      </w:pPr>
    </w:p>
    <w:p w:rsidR="002E3DC0" w:rsidRDefault="002E3DC0" w:rsidP="00845BC3">
      <w:pPr>
        <w:spacing w:before="240" w:after="120"/>
        <w:jc w:val="both"/>
        <w:rPr>
          <w:sz w:val="24"/>
        </w:rPr>
      </w:pPr>
    </w:p>
    <w:p w:rsidR="002E3DC0" w:rsidRDefault="002E3DC0" w:rsidP="00845BC3">
      <w:pPr>
        <w:spacing w:before="240" w:after="120"/>
        <w:jc w:val="both"/>
      </w:pPr>
      <w:r w:rsidRPr="00625EE8">
        <w:t>Realiza-se no próximo domingo, dia 27, mais um encontro naturista no CHC – Central Health Club do Porto, sito na Campo 24 de Agosto.</w:t>
      </w:r>
      <w:r>
        <w:t xml:space="preserve"> </w:t>
      </w:r>
    </w:p>
    <w:p w:rsidR="002E3DC0" w:rsidRPr="00625EE8" w:rsidRDefault="002E3DC0" w:rsidP="00845BC3">
      <w:pPr>
        <w:spacing w:before="240" w:after="120"/>
        <w:jc w:val="both"/>
      </w:pPr>
      <w:r>
        <w:t>Este encontro resulta de uma parceria entre a FPN e o CNC.</w:t>
      </w:r>
    </w:p>
    <w:p w:rsidR="002E3DC0" w:rsidRPr="00625EE8" w:rsidRDefault="002E3DC0" w:rsidP="00845BC3">
      <w:pPr>
        <w:spacing w:before="240" w:after="120"/>
        <w:jc w:val="both"/>
      </w:pPr>
      <w:r>
        <w:t>R</w:t>
      </w:r>
      <w:r w:rsidRPr="00625EE8">
        <w:t>ealiza-se, como habitualmente, entre as 15h00 e as 17h00 e terá à sua disposição:</w:t>
      </w:r>
    </w:p>
    <w:p w:rsidR="002E3DC0" w:rsidRPr="00625EE8" w:rsidRDefault="002E3DC0" w:rsidP="00841330">
      <w:pPr>
        <w:spacing w:before="60" w:after="60" w:line="240" w:lineRule="auto"/>
        <w:jc w:val="both"/>
      </w:pPr>
      <w:r w:rsidRPr="00625EE8">
        <w:t>- Duas piscinas de água salgada;</w:t>
      </w:r>
    </w:p>
    <w:p w:rsidR="002E3DC0" w:rsidRPr="00625EE8" w:rsidRDefault="002E3DC0" w:rsidP="00841330">
      <w:pPr>
        <w:spacing w:before="60" w:after="60" w:line="240" w:lineRule="auto"/>
        <w:jc w:val="both"/>
      </w:pPr>
      <w:r w:rsidRPr="00625EE8">
        <w:t>- Jacuzzi;</w:t>
      </w:r>
    </w:p>
    <w:p w:rsidR="002E3DC0" w:rsidRPr="00625EE8" w:rsidRDefault="002E3DC0" w:rsidP="00841330">
      <w:pPr>
        <w:spacing w:before="60" w:after="60" w:line="240" w:lineRule="auto"/>
        <w:jc w:val="both"/>
      </w:pPr>
      <w:r w:rsidRPr="00625EE8">
        <w:t>- Sauna;</w:t>
      </w:r>
    </w:p>
    <w:p w:rsidR="002E3DC0" w:rsidRPr="00625EE8" w:rsidRDefault="002E3DC0" w:rsidP="00841330">
      <w:pPr>
        <w:spacing w:before="60" w:after="60" w:line="240" w:lineRule="auto"/>
        <w:jc w:val="both"/>
      </w:pPr>
      <w:r w:rsidRPr="00625EE8">
        <w:t>- Banho Turco;</w:t>
      </w:r>
    </w:p>
    <w:p w:rsidR="002E3DC0" w:rsidRPr="00625EE8" w:rsidRDefault="002E3DC0" w:rsidP="00841330">
      <w:pPr>
        <w:spacing w:before="60" w:after="60" w:line="240" w:lineRule="auto"/>
        <w:jc w:val="both"/>
      </w:pPr>
      <w:r w:rsidRPr="00625EE8">
        <w:t>- Ginásio.</w:t>
      </w:r>
    </w:p>
    <w:p w:rsidR="002E3DC0" w:rsidRPr="00625EE8" w:rsidRDefault="002E3DC0" w:rsidP="00841330">
      <w:pPr>
        <w:spacing w:before="240" w:after="120"/>
        <w:jc w:val="both"/>
      </w:pPr>
      <w:r w:rsidRPr="00625EE8">
        <w:t xml:space="preserve">Mais informações em: </w:t>
      </w:r>
      <w:hyperlink r:id="rId17" w:history="1">
        <w:r w:rsidRPr="00625EE8">
          <w:rPr>
            <w:rStyle w:val="Hyperlink"/>
          </w:rPr>
          <w:t>http://cnc.fpn.pt/SPA_Tabela.pdf</w:t>
        </w:r>
      </w:hyperlink>
    </w:p>
    <w:p w:rsidR="002E3DC0" w:rsidRDefault="002E3DC0" w:rsidP="00B22170">
      <w:pPr>
        <w:spacing w:after="120" w:line="240" w:lineRule="auto"/>
        <w:jc w:val="both"/>
      </w:pPr>
      <w:r>
        <w:t xml:space="preserve">                                                                                                           </w:t>
      </w:r>
    </w:p>
    <w:p w:rsidR="002E3DC0" w:rsidRDefault="002E3DC0" w:rsidP="00B22170">
      <w:pPr>
        <w:spacing w:after="120" w:line="240" w:lineRule="auto"/>
        <w:jc w:val="both"/>
      </w:pPr>
      <w:r>
        <w:t xml:space="preserve">  </w:t>
      </w:r>
    </w:p>
    <w:p w:rsidR="002E3DC0" w:rsidRPr="00625EE8" w:rsidRDefault="002E3DC0" w:rsidP="00B22170">
      <w:pPr>
        <w:spacing w:after="120" w:line="240" w:lineRule="auto"/>
        <w:jc w:val="both"/>
        <w:rPr>
          <w:sz w:val="24"/>
        </w:rPr>
      </w:pPr>
      <w:r>
        <w:t xml:space="preserve">                                                                                                         </w:t>
      </w:r>
      <w:r w:rsidRPr="00625EE8">
        <w:t>Sala de Cardio Fitness</w:t>
      </w:r>
    </w:p>
    <w:p w:rsidR="002E3DC0" w:rsidRDefault="002E3DC0" w:rsidP="00841330">
      <w:pPr>
        <w:spacing w:before="60" w:after="60" w:line="240" w:lineRule="auto"/>
        <w:jc w:val="both"/>
        <w:rPr>
          <w:sz w:val="24"/>
        </w:rPr>
      </w:pPr>
      <w:r>
        <w:rPr>
          <w:noProof/>
          <w:lang w:val="pt-BR" w:eastAsia="pt-BR"/>
        </w:rPr>
        <w:pict>
          <v:shape id="Imagem 31" o:spid="_x0000_s1032" type="#_x0000_t75" alt="Ginásio..jpg" style="position:absolute;left:0;text-align:left;margin-left:209.7pt;margin-top:11pt;width:207.75pt;height:156pt;z-index:-251653120;visibility:visible">
            <v:imagedata r:id="rId18" o:title=""/>
          </v:shape>
        </w:pict>
      </w:r>
    </w:p>
    <w:p w:rsidR="002E3DC0" w:rsidRDefault="002E3DC0" w:rsidP="00841330">
      <w:pPr>
        <w:spacing w:before="60" w:after="60" w:line="240" w:lineRule="auto"/>
        <w:jc w:val="both"/>
        <w:rPr>
          <w:sz w:val="24"/>
        </w:rPr>
      </w:pPr>
      <w:r>
        <w:rPr>
          <w:sz w:val="24"/>
        </w:rPr>
        <w:t xml:space="preserve">                </w:t>
      </w:r>
    </w:p>
    <w:p w:rsidR="002E3DC0" w:rsidRDefault="002E3DC0" w:rsidP="00841330">
      <w:pPr>
        <w:spacing w:before="60" w:after="60" w:line="240" w:lineRule="auto"/>
        <w:jc w:val="both"/>
        <w:rPr>
          <w:sz w:val="24"/>
        </w:rPr>
      </w:pPr>
    </w:p>
    <w:p w:rsidR="002E3DC0" w:rsidRDefault="002E3DC0" w:rsidP="00841330">
      <w:pPr>
        <w:spacing w:before="60" w:after="60" w:line="240" w:lineRule="auto"/>
        <w:jc w:val="both"/>
        <w:rPr>
          <w:sz w:val="24"/>
        </w:rPr>
      </w:pPr>
    </w:p>
    <w:p w:rsidR="002E3DC0" w:rsidRDefault="002E3DC0" w:rsidP="00841330">
      <w:pPr>
        <w:spacing w:before="60" w:after="60" w:line="240" w:lineRule="auto"/>
        <w:jc w:val="both"/>
        <w:rPr>
          <w:sz w:val="24"/>
        </w:rPr>
      </w:pPr>
    </w:p>
    <w:p w:rsidR="002E3DC0" w:rsidRDefault="002E3DC0" w:rsidP="00841330">
      <w:pPr>
        <w:spacing w:before="60" w:after="60" w:line="240" w:lineRule="auto"/>
        <w:jc w:val="both"/>
        <w:rPr>
          <w:sz w:val="24"/>
        </w:rPr>
      </w:pPr>
      <w:r>
        <w:rPr>
          <w:sz w:val="24"/>
        </w:rPr>
        <w:t xml:space="preserve">                 Tanque de natação</w:t>
      </w:r>
    </w:p>
    <w:p w:rsidR="002E3DC0" w:rsidRPr="00845BC3" w:rsidRDefault="002E3DC0" w:rsidP="00845BC3">
      <w:pPr>
        <w:spacing w:before="240" w:after="120"/>
        <w:jc w:val="both"/>
        <w:rPr>
          <w:sz w:val="24"/>
        </w:rPr>
      </w:pPr>
      <w:r>
        <w:rPr>
          <w:noProof/>
          <w:lang w:val="pt-BR" w:eastAsia="pt-BR"/>
        </w:rPr>
        <w:pict>
          <v:shape id="Imagem 21" o:spid="_x0000_s1033" type="#_x0000_t75" alt="Piscina..jpg" style="position:absolute;left:0;text-align:left;margin-left:-2.55pt;margin-top:6.35pt;width:207.75pt;height:156pt;z-index:-251654144;visibility:visible">
            <v:imagedata r:id="rId19" o:title=""/>
          </v:shape>
        </w:pict>
      </w:r>
    </w:p>
    <w:p w:rsidR="002E3DC0" w:rsidRDefault="002E3DC0" w:rsidP="00147217">
      <w:pPr>
        <w:spacing w:after="120" w:line="240" w:lineRule="auto"/>
        <w:jc w:val="both"/>
        <w:rPr>
          <w:sz w:val="24"/>
        </w:rPr>
      </w:pPr>
    </w:p>
    <w:p w:rsidR="002E3DC0" w:rsidRPr="00625EE8" w:rsidRDefault="002E3DC0" w:rsidP="00147217">
      <w:pPr>
        <w:spacing w:after="120" w:line="240" w:lineRule="auto"/>
        <w:jc w:val="both"/>
        <w:rPr>
          <w:sz w:val="24"/>
        </w:rPr>
      </w:pPr>
      <w:r>
        <w:rPr>
          <w:sz w:val="24"/>
        </w:rPr>
        <w:t xml:space="preserve">           </w:t>
      </w:r>
      <w:r>
        <w:rPr>
          <w:sz w:val="24"/>
        </w:rPr>
        <w:tab/>
      </w:r>
    </w:p>
    <w:p w:rsidR="002E3DC0" w:rsidRDefault="002E3DC0" w:rsidP="008658E0">
      <w:pPr>
        <w:spacing w:after="120" w:line="240" w:lineRule="auto"/>
        <w:jc w:val="both"/>
        <w:rPr>
          <w:sz w:val="24"/>
        </w:rPr>
      </w:pPr>
      <w:r>
        <w:rPr>
          <w:sz w:val="24"/>
        </w:rPr>
        <w:t xml:space="preserve"> </w:t>
      </w:r>
    </w:p>
    <w:p w:rsidR="002E3DC0" w:rsidRDefault="002E3DC0" w:rsidP="009D4A37">
      <w:pPr>
        <w:spacing w:after="120" w:line="240" w:lineRule="auto"/>
        <w:jc w:val="both"/>
        <w:rPr>
          <w:sz w:val="24"/>
        </w:rPr>
      </w:pPr>
    </w:p>
    <w:p w:rsidR="002E3DC0" w:rsidRDefault="002E3DC0" w:rsidP="009D4A37">
      <w:pPr>
        <w:spacing w:after="120" w:line="240" w:lineRule="auto"/>
        <w:jc w:val="both"/>
        <w:rPr>
          <w:sz w:val="24"/>
        </w:rPr>
      </w:pPr>
    </w:p>
    <w:p w:rsidR="002E3DC0" w:rsidRDefault="002E3DC0" w:rsidP="009D4A37">
      <w:pPr>
        <w:spacing w:after="120" w:line="240" w:lineRule="auto"/>
        <w:jc w:val="both"/>
        <w:rPr>
          <w:sz w:val="24"/>
        </w:rPr>
      </w:pPr>
    </w:p>
    <w:p w:rsidR="002E3DC0" w:rsidRDefault="002E3DC0" w:rsidP="009D4A37">
      <w:pPr>
        <w:spacing w:after="120" w:line="240" w:lineRule="auto"/>
        <w:jc w:val="both"/>
        <w:rPr>
          <w:sz w:val="24"/>
        </w:rPr>
      </w:pPr>
    </w:p>
    <w:p w:rsidR="002E3DC0" w:rsidRDefault="002E3DC0" w:rsidP="00625EE8">
      <w:pPr>
        <w:spacing w:after="60" w:line="240" w:lineRule="auto"/>
        <w:jc w:val="center"/>
        <w:rPr>
          <w:b/>
          <w:sz w:val="24"/>
        </w:rPr>
      </w:pPr>
    </w:p>
    <w:p w:rsidR="002E3DC0" w:rsidRDefault="002E3DC0" w:rsidP="00B72773">
      <w:pPr>
        <w:spacing w:before="240" w:after="120"/>
        <w:jc w:val="both"/>
        <w:rPr>
          <w:b/>
          <w:sz w:val="28"/>
        </w:rPr>
      </w:pPr>
    </w:p>
    <w:p w:rsidR="002E3DC0" w:rsidRPr="003922CF" w:rsidRDefault="002E3DC0" w:rsidP="00DF7064">
      <w:pPr>
        <w:spacing w:before="240" w:after="120"/>
        <w:jc w:val="center"/>
        <w:rPr>
          <w:rFonts w:cs="Calibri"/>
          <w:b/>
          <w:sz w:val="28"/>
        </w:rPr>
      </w:pPr>
      <w:r w:rsidRPr="003922CF">
        <w:rPr>
          <w:rFonts w:cs="Calibri"/>
          <w:b/>
          <w:sz w:val="28"/>
        </w:rPr>
        <w:t>A FPN NAS REDES SOCIAIS</w:t>
      </w:r>
    </w:p>
    <w:p w:rsidR="002E3DC0" w:rsidRPr="003922CF" w:rsidRDefault="002E3DC0" w:rsidP="00DF7064">
      <w:pPr>
        <w:spacing w:after="0" w:line="240" w:lineRule="auto"/>
        <w:jc w:val="center"/>
        <w:rPr>
          <w:rFonts w:cs="Calibri"/>
          <w:noProof/>
          <w:lang w:eastAsia="pt-PT"/>
        </w:rPr>
      </w:pPr>
      <w:r w:rsidRPr="00E47570">
        <w:rPr>
          <w:rFonts w:cs="Calibri"/>
          <w:noProof/>
          <w:lang w:val="pt-BR" w:eastAsia="pt-BR"/>
        </w:rPr>
        <w:pict>
          <v:shape id="Imagem 3" o:spid="_x0000_i1025" type="#_x0000_t75" alt="hi5_50.png" style="width:22.5pt;height:21.75pt;visibility:visible">
            <v:imagedata r:id="rId20" o:title=""/>
          </v:shape>
        </w:pict>
      </w:r>
      <w:r w:rsidRPr="003922CF">
        <w:rPr>
          <w:rFonts w:cs="Calibri"/>
        </w:rPr>
        <w:t>http://fpnaturismo.hi5.com</w:t>
      </w:r>
    </w:p>
    <w:p w:rsidR="002E3DC0" w:rsidRPr="003922CF" w:rsidRDefault="002E3DC0" w:rsidP="00DF7064">
      <w:pPr>
        <w:spacing w:after="0" w:line="240" w:lineRule="auto"/>
        <w:jc w:val="center"/>
        <w:rPr>
          <w:rFonts w:cs="Calibri"/>
        </w:rPr>
      </w:pPr>
      <w:r w:rsidRPr="00E47570">
        <w:rPr>
          <w:rFonts w:cs="Calibri"/>
          <w:noProof/>
          <w:lang w:val="pt-BR" w:eastAsia="pt-BR"/>
        </w:rPr>
        <w:pict>
          <v:shape id="Imagem 4" o:spid="_x0000_i1026" type="#_x0000_t75" alt="facebook_50.png" style="width:22.5pt;height:21.75pt;visibility:visible">
            <v:imagedata r:id="rId21" o:title=""/>
          </v:shape>
        </w:pict>
      </w:r>
      <w:hyperlink r:id="rId22" w:history="1">
        <w:r w:rsidRPr="003922CF">
          <w:rPr>
            <w:rStyle w:val="Hyperlink"/>
            <w:rFonts w:cs="Calibri"/>
            <w:color w:val="auto"/>
          </w:rPr>
          <w:t>http://www.facebook.com/federacaoportuguesanaturismo</w:t>
        </w:r>
      </w:hyperlink>
    </w:p>
    <w:p w:rsidR="002E3DC0" w:rsidRPr="003922CF" w:rsidRDefault="002E3DC0" w:rsidP="00DF7064">
      <w:pPr>
        <w:spacing w:after="0" w:line="240" w:lineRule="auto"/>
        <w:jc w:val="center"/>
        <w:rPr>
          <w:rFonts w:cs="Calibri"/>
        </w:rPr>
      </w:pPr>
      <w:r w:rsidRPr="00E47570">
        <w:rPr>
          <w:rFonts w:cs="Calibri"/>
          <w:noProof/>
          <w:lang w:val="pt-BR" w:eastAsia="pt-BR"/>
        </w:rPr>
        <w:pict>
          <v:shape id="Imagem 5" o:spid="_x0000_i1027" type="#_x0000_t75" alt="live_50.png" style="width:22.5pt;height:21.75pt;visibility:visible">
            <v:imagedata r:id="rId23" o:title=""/>
          </v:shape>
        </w:pict>
      </w:r>
      <w:hyperlink r:id="rId24" w:history="1">
        <w:r w:rsidRPr="003922CF">
          <w:rPr>
            <w:rStyle w:val="Hyperlink"/>
            <w:rFonts w:cs="Calibri"/>
            <w:color w:val="auto"/>
          </w:rPr>
          <w:t>fpn@live.com.pt</w:t>
        </w:r>
      </w:hyperlink>
    </w:p>
    <w:p w:rsidR="002E3DC0" w:rsidRPr="003922CF" w:rsidRDefault="002E3DC0" w:rsidP="00DF7064">
      <w:pPr>
        <w:spacing w:after="0" w:line="240" w:lineRule="auto"/>
        <w:jc w:val="center"/>
        <w:rPr>
          <w:rFonts w:cs="Calibri"/>
        </w:rPr>
      </w:pPr>
      <w:r w:rsidRPr="00E47570">
        <w:rPr>
          <w:rFonts w:cs="Calibri"/>
          <w:noProof/>
          <w:lang w:val="pt-BR" w:eastAsia="pt-BR"/>
        </w:rPr>
        <w:pict>
          <v:shape id="Imagem 6" o:spid="_x0000_i1028" type="#_x0000_t75" alt="twitter_50.png" style="width:22.5pt;height:21.75pt;visibility:visible">
            <v:imagedata r:id="rId25" o:title=""/>
          </v:shape>
        </w:pict>
      </w:r>
      <w:hyperlink r:id="rId26" w:history="1">
        <w:r w:rsidRPr="003922CF">
          <w:rPr>
            <w:rStyle w:val="Hyperlink"/>
            <w:rFonts w:cs="Calibri"/>
            <w:color w:val="auto"/>
          </w:rPr>
          <w:t>http://twitter.com/fpnaturismo</w:t>
        </w:r>
      </w:hyperlink>
    </w:p>
    <w:p w:rsidR="002E3DC0" w:rsidRPr="003922CF" w:rsidRDefault="002E3DC0" w:rsidP="00DF7064">
      <w:pPr>
        <w:jc w:val="center"/>
        <w:rPr>
          <w:rFonts w:cs="Calibri"/>
          <w:b/>
          <w:sz w:val="28"/>
        </w:rPr>
      </w:pPr>
    </w:p>
    <w:p w:rsidR="002E3DC0" w:rsidRDefault="002E3DC0" w:rsidP="00B72773">
      <w:pPr>
        <w:spacing w:before="240" w:after="120"/>
        <w:jc w:val="both"/>
        <w:rPr>
          <w:b/>
          <w:sz w:val="28"/>
        </w:rPr>
      </w:pPr>
    </w:p>
    <w:p w:rsidR="002E3DC0" w:rsidRPr="003922CF" w:rsidRDefault="002E3DC0" w:rsidP="00E85B7D">
      <w:pPr>
        <w:spacing w:before="240" w:after="120"/>
        <w:jc w:val="center"/>
        <w:rPr>
          <w:rFonts w:cs="Calibri"/>
          <w:b/>
          <w:sz w:val="28"/>
        </w:rPr>
      </w:pPr>
      <w:r w:rsidRPr="003922CF">
        <w:rPr>
          <w:rFonts w:cs="Calibri"/>
          <w:b/>
          <w:sz w:val="28"/>
        </w:rPr>
        <w:t>A NOSSA LOJA</w:t>
      </w:r>
    </w:p>
    <w:p w:rsidR="002E3DC0" w:rsidRPr="003922CF" w:rsidRDefault="002E3DC0" w:rsidP="00851C57">
      <w:pPr>
        <w:spacing w:after="0" w:line="270" w:lineRule="atLeast"/>
        <w:jc w:val="both"/>
        <w:rPr>
          <w:rFonts w:cs="Calibri"/>
          <w:sz w:val="18"/>
          <w:szCs w:val="18"/>
        </w:rPr>
      </w:pPr>
    </w:p>
    <w:p w:rsidR="002E3DC0" w:rsidRPr="003922CF" w:rsidRDefault="002E3DC0" w:rsidP="00851C57">
      <w:pPr>
        <w:spacing w:after="0" w:line="270" w:lineRule="atLeast"/>
        <w:jc w:val="both"/>
        <w:rPr>
          <w:rFonts w:cs="Calibri"/>
          <w:sz w:val="18"/>
          <w:szCs w:val="18"/>
        </w:rPr>
      </w:pPr>
      <w:r>
        <w:rPr>
          <w:noProof/>
          <w:lang w:val="pt-BR" w:eastAsia="pt-BR"/>
        </w:rPr>
        <w:pict>
          <v:shape id="Imagem 22" o:spid="_x0000_s1034" type="#_x0000_t75" alt="twbnb_tb.jpg" style="position:absolute;left:0;text-align:left;margin-left:-1.8pt;margin-top:9.1pt;width:70.5pt;height:102.75pt;z-index:-251668480;visibility:visible" wrapcoords="-230 0 -230 21442 21600 21442 21600 0 -230 0">
            <v:imagedata r:id="rId27" o:title=""/>
            <w10:wrap type="tight"/>
          </v:shape>
        </w:pict>
      </w:r>
    </w:p>
    <w:p w:rsidR="002E3DC0" w:rsidRPr="003922CF" w:rsidRDefault="002E3DC0" w:rsidP="00851C57">
      <w:pPr>
        <w:spacing w:after="0" w:line="270" w:lineRule="atLeast"/>
        <w:jc w:val="both"/>
        <w:rPr>
          <w:rFonts w:cs="Calibri"/>
          <w:color w:val="000000"/>
          <w:sz w:val="18"/>
          <w:szCs w:val="18"/>
          <w:lang w:eastAsia="pt-PT"/>
        </w:rPr>
      </w:pPr>
      <w:r w:rsidRPr="003922CF">
        <w:rPr>
          <w:rFonts w:cs="Calibri"/>
          <w:b/>
          <w:bCs/>
          <w:color w:val="000000"/>
          <w:sz w:val="21"/>
          <w:lang w:eastAsia="pt-PT"/>
        </w:rPr>
        <w:t>The World's Best Nude Beaches</w:t>
      </w:r>
      <w:r w:rsidRPr="003922CF">
        <w:rPr>
          <w:rFonts w:cs="Calibri"/>
          <w:color w:val="000000"/>
          <w:sz w:val="18"/>
          <w:szCs w:val="18"/>
          <w:lang w:eastAsia="pt-PT"/>
        </w:rPr>
        <w:t xml:space="preserve"> </w:t>
      </w:r>
    </w:p>
    <w:p w:rsidR="002E3DC0" w:rsidRPr="003922CF" w:rsidRDefault="002E3DC0" w:rsidP="00851C57">
      <w:pPr>
        <w:spacing w:after="0" w:line="270" w:lineRule="atLeast"/>
        <w:jc w:val="both"/>
        <w:rPr>
          <w:rFonts w:cs="Calibri"/>
          <w:sz w:val="18"/>
          <w:szCs w:val="18"/>
          <w:lang w:eastAsia="pt-PT"/>
        </w:rPr>
      </w:pPr>
      <w:r w:rsidRPr="003922CF">
        <w:rPr>
          <w:rFonts w:cs="Calibri"/>
          <w:sz w:val="18"/>
          <w:szCs w:val="18"/>
          <w:lang w:eastAsia="pt-PT"/>
        </w:rPr>
        <w:t xml:space="preserve">Este livro/guia ilustrado e de boa qualidade, editado em Inglaterra, compila de forma bem ilustrada as melhores praias naturistas fazendo também referência a alguns </w:t>
      </w:r>
      <w:r w:rsidRPr="003922CF">
        <w:rPr>
          <w:rFonts w:cs="Calibri"/>
          <w:i/>
          <w:iCs/>
          <w:sz w:val="18"/>
          <w:szCs w:val="18"/>
          <w:lang w:eastAsia="pt-PT"/>
        </w:rPr>
        <w:t>resorts</w:t>
      </w:r>
      <w:r w:rsidRPr="003922CF">
        <w:rPr>
          <w:rFonts w:cs="Calibri"/>
          <w:sz w:val="18"/>
          <w:szCs w:val="18"/>
          <w:lang w:eastAsia="pt-PT"/>
        </w:rPr>
        <w:t>.</w:t>
      </w:r>
    </w:p>
    <w:p w:rsidR="002E3DC0" w:rsidRPr="003922CF" w:rsidRDefault="002E3DC0" w:rsidP="00851C57">
      <w:pPr>
        <w:spacing w:after="0" w:line="270" w:lineRule="atLeast"/>
        <w:jc w:val="both"/>
        <w:rPr>
          <w:rFonts w:cs="Calibri"/>
          <w:sz w:val="18"/>
          <w:szCs w:val="18"/>
        </w:rPr>
      </w:pPr>
      <w:r w:rsidRPr="003922CF">
        <w:rPr>
          <w:rFonts w:cs="Calibri"/>
          <w:sz w:val="18"/>
          <w:szCs w:val="18"/>
        </w:rPr>
        <w:t>Membros associados: 20€</w:t>
      </w:r>
    </w:p>
    <w:p w:rsidR="002E3DC0" w:rsidRPr="003922CF" w:rsidRDefault="002E3DC0" w:rsidP="00851C57">
      <w:pPr>
        <w:spacing w:after="0" w:line="270" w:lineRule="atLeast"/>
        <w:jc w:val="both"/>
        <w:rPr>
          <w:rFonts w:cs="Calibri"/>
          <w:sz w:val="18"/>
          <w:szCs w:val="18"/>
        </w:rPr>
      </w:pPr>
      <w:r w:rsidRPr="003922CF">
        <w:rPr>
          <w:rFonts w:cs="Calibri"/>
          <w:sz w:val="18"/>
          <w:szCs w:val="18"/>
        </w:rPr>
        <w:t>Não sócios: 22€</w:t>
      </w:r>
    </w:p>
    <w:p w:rsidR="002E3DC0" w:rsidRPr="003922CF" w:rsidRDefault="002E3DC0" w:rsidP="00851C57">
      <w:pPr>
        <w:spacing w:after="0" w:line="270" w:lineRule="atLeast"/>
        <w:jc w:val="both"/>
        <w:rPr>
          <w:rFonts w:cs="Calibri"/>
          <w:sz w:val="18"/>
          <w:szCs w:val="18"/>
        </w:rPr>
      </w:pPr>
      <w:r w:rsidRPr="003922CF">
        <w:rPr>
          <w:rFonts w:cs="Calibri"/>
          <w:sz w:val="18"/>
          <w:szCs w:val="18"/>
        </w:rPr>
        <w:t>Portes de Correio: 3,50€</w:t>
      </w:r>
    </w:p>
    <w:p w:rsidR="002E3DC0" w:rsidRPr="003922CF" w:rsidRDefault="002E3DC0" w:rsidP="00851C57">
      <w:pPr>
        <w:spacing w:after="0" w:line="270" w:lineRule="atLeast"/>
        <w:jc w:val="both"/>
        <w:rPr>
          <w:rFonts w:cs="Calibri"/>
          <w:sz w:val="18"/>
          <w:szCs w:val="18"/>
        </w:rPr>
      </w:pPr>
    </w:p>
    <w:p w:rsidR="002E3DC0" w:rsidRPr="003922CF" w:rsidRDefault="002E3DC0" w:rsidP="00851C57">
      <w:pPr>
        <w:spacing w:after="0" w:line="270" w:lineRule="atLeast"/>
        <w:jc w:val="both"/>
        <w:rPr>
          <w:rFonts w:cs="Calibri"/>
          <w:sz w:val="18"/>
          <w:szCs w:val="18"/>
        </w:rPr>
      </w:pPr>
    </w:p>
    <w:p w:rsidR="002E3DC0" w:rsidRPr="003922CF" w:rsidRDefault="002E3DC0" w:rsidP="00851C57">
      <w:pPr>
        <w:spacing w:after="0" w:line="270" w:lineRule="atLeast"/>
        <w:jc w:val="both"/>
        <w:rPr>
          <w:rFonts w:cs="Calibri"/>
          <w:color w:val="000000"/>
          <w:sz w:val="18"/>
          <w:szCs w:val="18"/>
          <w:lang w:eastAsia="pt-PT"/>
        </w:rPr>
      </w:pPr>
      <w:r>
        <w:rPr>
          <w:noProof/>
          <w:lang w:val="pt-BR" w:eastAsia="pt-BR"/>
        </w:rPr>
        <w:pict>
          <v:shape id="Imagem 20" o:spid="_x0000_s1035" type="#_x0000_t75" alt="«N» n.º 000 série III.png" style="position:absolute;left:0;text-align:left;margin-left:361.95pt;margin-top:-.35pt;width:56.65pt;height:81.75pt;z-index:-251660288;visibility:visible" wrapcoords="-284 0 -284 21402 21600 21402 21600 0 -284 0">
            <v:imagedata r:id="rId28" o:title=""/>
            <w10:wrap type="tight"/>
          </v:shape>
        </w:pict>
      </w:r>
      <w:r w:rsidRPr="003922CF">
        <w:rPr>
          <w:rFonts w:cs="Calibri"/>
          <w:b/>
          <w:bCs/>
          <w:color w:val="000000"/>
          <w:sz w:val="21"/>
          <w:lang w:eastAsia="pt-PT"/>
        </w:rPr>
        <w:t>Revista «N»</w:t>
      </w:r>
      <w:r w:rsidRPr="003922CF">
        <w:rPr>
          <w:rFonts w:cs="Calibri"/>
          <w:b/>
          <w:bCs/>
          <w:noProof/>
          <w:color w:val="000000"/>
          <w:sz w:val="21"/>
          <w:lang w:eastAsia="pt-PT"/>
        </w:rPr>
        <w:t xml:space="preserve"> </w:t>
      </w:r>
    </w:p>
    <w:p w:rsidR="002E3DC0" w:rsidRPr="003922CF" w:rsidRDefault="002E3DC0" w:rsidP="00851C57">
      <w:pPr>
        <w:spacing w:after="0" w:line="270" w:lineRule="atLeast"/>
        <w:jc w:val="both"/>
        <w:rPr>
          <w:rFonts w:cs="Calibri"/>
          <w:sz w:val="18"/>
          <w:szCs w:val="18"/>
          <w:lang w:eastAsia="pt-PT"/>
        </w:rPr>
      </w:pPr>
      <w:r w:rsidRPr="003922CF">
        <w:rPr>
          <w:rFonts w:cs="Calibri"/>
          <w:sz w:val="18"/>
          <w:szCs w:val="18"/>
          <w:lang w:eastAsia="pt-PT"/>
        </w:rPr>
        <w:t>Orgão informativo e formativo da Federação Portuguesa de Naturismo.</w:t>
      </w:r>
    </w:p>
    <w:p w:rsidR="002E3DC0" w:rsidRPr="003922CF" w:rsidRDefault="002E3DC0" w:rsidP="00851C57">
      <w:pPr>
        <w:spacing w:after="0" w:line="270" w:lineRule="atLeast"/>
        <w:jc w:val="both"/>
        <w:rPr>
          <w:rFonts w:cs="Calibri"/>
          <w:sz w:val="18"/>
          <w:szCs w:val="18"/>
          <w:lang w:eastAsia="pt-PT"/>
        </w:rPr>
      </w:pPr>
      <w:r w:rsidRPr="003922CF">
        <w:rPr>
          <w:rFonts w:cs="Calibri"/>
          <w:sz w:val="18"/>
          <w:szCs w:val="18"/>
          <w:lang w:eastAsia="pt-PT"/>
        </w:rPr>
        <w:t>Membros associados: Distribuição gratuita</w:t>
      </w:r>
    </w:p>
    <w:p w:rsidR="002E3DC0" w:rsidRPr="003922CF" w:rsidRDefault="002E3DC0" w:rsidP="00851C57">
      <w:pPr>
        <w:spacing w:after="0" w:line="270" w:lineRule="atLeast"/>
        <w:jc w:val="both"/>
        <w:rPr>
          <w:rFonts w:cs="Calibri"/>
          <w:sz w:val="18"/>
          <w:szCs w:val="18"/>
          <w:lang w:eastAsia="pt-PT"/>
        </w:rPr>
      </w:pPr>
      <w:r w:rsidRPr="003922CF">
        <w:rPr>
          <w:rFonts w:cs="Calibri"/>
          <w:sz w:val="18"/>
          <w:szCs w:val="18"/>
          <w:lang w:eastAsia="pt-PT"/>
        </w:rPr>
        <w:t>Não sócios: 2€</w:t>
      </w:r>
    </w:p>
    <w:p w:rsidR="002E3DC0" w:rsidRPr="003922CF" w:rsidRDefault="002E3DC0" w:rsidP="00851C57">
      <w:pPr>
        <w:spacing w:after="0" w:line="270" w:lineRule="atLeast"/>
        <w:jc w:val="both"/>
        <w:rPr>
          <w:rFonts w:cs="Calibri"/>
          <w:sz w:val="18"/>
          <w:szCs w:val="18"/>
          <w:lang w:eastAsia="pt-PT"/>
        </w:rPr>
      </w:pPr>
      <w:r w:rsidRPr="003922CF">
        <w:rPr>
          <w:rFonts w:cs="Calibri"/>
          <w:sz w:val="18"/>
          <w:szCs w:val="18"/>
          <w:lang w:eastAsia="pt-PT"/>
        </w:rPr>
        <w:t>Portes de Correio: 0,75€</w:t>
      </w:r>
    </w:p>
    <w:p w:rsidR="002E3DC0" w:rsidRPr="003922CF" w:rsidRDefault="002E3DC0" w:rsidP="00851C57">
      <w:pPr>
        <w:spacing w:after="0" w:line="270" w:lineRule="atLeast"/>
        <w:jc w:val="both"/>
        <w:rPr>
          <w:rFonts w:cs="Calibri"/>
          <w:sz w:val="18"/>
          <w:szCs w:val="18"/>
          <w:lang w:eastAsia="pt-PT"/>
        </w:rPr>
      </w:pPr>
    </w:p>
    <w:p w:rsidR="002E3DC0" w:rsidRPr="003922CF" w:rsidRDefault="002E3DC0" w:rsidP="005F5EA1">
      <w:pPr>
        <w:spacing w:after="120" w:line="240" w:lineRule="auto"/>
        <w:jc w:val="both"/>
        <w:rPr>
          <w:rFonts w:cs="Calibri"/>
        </w:rPr>
      </w:pPr>
    </w:p>
    <w:p w:rsidR="002E3DC0" w:rsidRPr="003922CF" w:rsidRDefault="002E3DC0" w:rsidP="005F5EA1">
      <w:pPr>
        <w:spacing w:after="120" w:line="240" w:lineRule="auto"/>
        <w:jc w:val="both"/>
        <w:rPr>
          <w:rFonts w:cs="Calibri"/>
        </w:rPr>
      </w:pPr>
    </w:p>
    <w:p w:rsidR="002E3DC0" w:rsidRPr="003922CF" w:rsidRDefault="002E3DC0" w:rsidP="002902AB">
      <w:pPr>
        <w:spacing w:after="0" w:line="270" w:lineRule="atLeast"/>
        <w:jc w:val="both"/>
        <w:rPr>
          <w:rFonts w:cs="Calibri"/>
          <w:color w:val="000000"/>
          <w:sz w:val="18"/>
          <w:szCs w:val="18"/>
          <w:lang w:eastAsia="pt-PT"/>
        </w:rPr>
      </w:pPr>
      <w:r>
        <w:rPr>
          <w:noProof/>
          <w:lang w:val="pt-BR" w:eastAsia="pt-BR"/>
        </w:rPr>
        <w:pict>
          <v:shape id="Imagem 26" o:spid="_x0000_s1036" type="#_x0000_t75" alt="Imagem0031.jpg" style="position:absolute;left:0;text-align:left;margin-left:-1.8pt;margin-top:1.3pt;width:99pt;height:68.25pt;z-index:-251659264;visibility:visible" wrapcoords="-164 0 -164 21363 21600 21363 21600 0 -164 0">
            <v:imagedata r:id="rId29" o:title=""/>
            <w10:wrap type="tight"/>
          </v:shape>
        </w:pict>
      </w:r>
      <w:r w:rsidRPr="003922CF">
        <w:rPr>
          <w:rFonts w:cs="Calibri"/>
          <w:b/>
          <w:bCs/>
          <w:color w:val="000000"/>
          <w:sz w:val="21"/>
          <w:lang w:eastAsia="pt-PT"/>
        </w:rPr>
        <w:t>Esferográfica FPN</w:t>
      </w:r>
      <w:r w:rsidRPr="003922CF">
        <w:rPr>
          <w:rFonts w:cs="Calibri"/>
          <w:b/>
          <w:bCs/>
          <w:noProof/>
          <w:color w:val="000000"/>
          <w:sz w:val="21"/>
          <w:lang w:eastAsia="pt-PT"/>
        </w:rPr>
        <w:t xml:space="preserve"> </w:t>
      </w:r>
    </w:p>
    <w:p w:rsidR="002E3DC0" w:rsidRPr="003922CF" w:rsidRDefault="002E3DC0" w:rsidP="002902AB">
      <w:pPr>
        <w:spacing w:after="0" w:line="270" w:lineRule="atLeast"/>
        <w:jc w:val="both"/>
        <w:rPr>
          <w:rFonts w:cs="Calibri"/>
          <w:sz w:val="18"/>
          <w:szCs w:val="18"/>
          <w:lang w:eastAsia="pt-PT"/>
        </w:rPr>
      </w:pPr>
      <w:r w:rsidRPr="003922CF">
        <w:rPr>
          <w:rFonts w:cs="Calibri"/>
          <w:sz w:val="18"/>
          <w:szCs w:val="18"/>
          <w:lang w:eastAsia="pt-PT"/>
        </w:rPr>
        <w:t>Mini esferográfica, com escrita azul, de pendurar ao pescoço</w:t>
      </w:r>
    </w:p>
    <w:p w:rsidR="002E3DC0" w:rsidRPr="003922CF" w:rsidRDefault="002E3DC0" w:rsidP="002902AB">
      <w:pPr>
        <w:spacing w:after="0" w:line="270" w:lineRule="atLeast"/>
        <w:jc w:val="both"/>
        <w:rPr>
          <w:rFonts w:cs="Calibri"/>
          <w:sz w:val="18"/>
          <w:szCs w:val="18"/>
          <w:lang w:eastAsia="pt-PT"/>
        </w:rPr>
      </w:pPr>
      <w:r w:rsidRPr="003922CF">
        <w:rPr>
          <w:rFonts w:cs="Calibri"/>
          <w:sz w:val="18"/>
          <w:szCs w:val="18"/>
          <w:lang w:eastAsia="pt-PT"/>
        </w:rPr>
        <w:t>Membros associados: 1,20€</w:t>
      </w:r>
    </w:p>
    <w:p w:rsidR="002E3DC0" w:rsidRPr="003922CF" w:rsidRDefault="002E3DC0" w:rsidP="002902AB">
      <w:pPr>
        <w:spacing w:after="0" w:line="270" w:lineRule="atLeast"/>
        <w:jc w:val="both"/>
        <w:rPr>
          <w:rFonts w:cs="Calibri"/>
          <w:sz w:val="18"/>
          <w:szCs w:val="18"/>
          <w:lang w:eastAsia="pt-PT"/>
        </w:rPr>
      </w:pPr>
      <w:r w:rsidRPr="003922CF">
        <w:rPr>
          <w:rFonts w:cs="Calibri"/>
          <w:sz w:val="18"/>
          <w:szCs w:val="18"/>
          <w:lang w:eastAsia="pt-PT"/>
        </w:rPr>
        <w:t>Não sócios: 1,50€</w:t>
      </w:r>
    </w:p>
    <w:p w:rsidR="002E3DC0" w:rsidRPr="003922CF" w:rsidRDefault="002E3DC0" w:rsidP="002902AB">
      <w:pPr>
        <w:spacing w:after="0" w:line="270" w:lineRule="atLeast"/>
        <w:jc w:val="both"/>
        <w:rPr>
          <w:rFonts w:cs="Calibri"/>
        </w:rPr>
      </w:pPr>
      <w:r w:rsidRPr="003922CF">
        <w:rPr>
          <w:rFonts w:cs="Calibri"/>
          <w:sz w:val="18"/>
          <w:szCs w:val="18"/>
          <w:lang w:eastAsia="pt-PT"/>
        </w:rPr>
        <w:t>Portes de correio: 0,60€</w:t>
      </w:r>
    </w:p>
    <w:p w:rsidR="002E3DC0" w:rsidRPr="003922CF" w:rsidRDefault="002E3DC0" w:rsidP="005F5EA1">
      <w:pPr>
        <w:spacing w:after="120" w:line="240" w:lineRule="auto"/>
        <w:jc w:val="both"/>
        <w:rPr>
          <w:rFonts w:cs="Calibri"/>
        </w:rPr>
      </w:pPr>
    </w:p>
    <w:p w:rsidR="002E3DC0" w:rsidRPr="003922CF" w:rsidRDefault="002E3DC0" w:rsidP="002902AB">
      <w:pPr>
        <w:spacing w:after="0" w:line="270" w:lineRule="atLeast"/>
        <w:jc w:val="both"/>
        <w:rPr>
          <w:rFonts w:cs="Calibri"/>
          <w:b/>
          <w:bCs/>
          <w:noProof/>
          <w:color w:val="000000"/>
          <w:sz w:val="21"/>
          <w:lang w:eastAsia="pt-PT"/>
        </w:rPr>
      </w:pPr>
      <w:r>
        <w:rPr>
          <w:noProof/>
          <w:lang w:val="pt-BR" w:eastAsia="pt-BR"/>
        </w:rPr>
        <w:pict>
          <v:shape id="Imagem 28" o:spid="_x0000_s1037" type="#_x0000_t75" alt="Imagem0033.jpg" style="position:absolute;left:0;text-align:left;margin-left:290.7pt;margin-top:5.85pt;width:127.5pt;height:89.25pt;z-index:-251658240;visibility:visible" wrapcoords="-127 0 -127 21418 21600 21418 21600 0 -127 0">
            <v:imagedata r:id="rId30" o:title=""/>
            <w10:wrap type="tight"/>
          </v:shape>
        </w:pict>
      </w:r>
    </w:p>
    <w:p w:rsidR="002E3DC0" w:rsidRPr="003922CF" w:rsidRDefault="002E3DC0" w:rsidP="002902AB">
      <w:pPr>
        <w:spacing w:after="0" w:line="270" w:lineRule="atLeast"/>
        <w:jc w:val="both"/>
        <w:rPr>
          <w:rFonts w:cs="Calibri"/>
          <w:color w:val="000000"/>
          <w:sz w:val="18"/>
          <w:szCs w:val="18"/>
          <w:lang w:eastAsia="pt-PT"/>
        </w:rPr>
      </w:pPr>
      <w:r w:rsidRPr="003922CF">
        <w:rPr>
          <w:rFonts w:cs="Calibri"/>
          <w:b/>
          <w:bCs/>
          <w:color w:val="000000"/>
          <w:sz w:val="21"/>
          <w:lang w:eastAsia="pt-PT"/>
        </w:rPr>
        <w:t>Bolsa Impermeável para a praia</w:t>
      </w:r>
      <w:r w:rsidRPr="003922CF">
        <w:rPr>
          <w:rFonts w:cs="Calibri"/>
          <w:b/>
          <w:bCs/>
          <w:noProof/>
          <w:color w:val="000000"/>
          <w:sz w:val="21"/>
          <w:lang w:eastAsia="pt-PT"/>
        </w:rPr>
        <w:t xml:space="preserve"> </w:t>
      </w:r>
    </w:p>
    <w:p w:rsidR="002E3DC0" w:rsidRPr="003922CF" w:rsidRDefault="002E3DC0" w:rsidP="002902AB">
      <w:pPr>
        <w:spacing w:after="0" w:line="270" w:lineRule="atLeast"/>
        <w:jc w:val="both"/>
        <w:rPr>
          <w:rFonts w:cs="Calibri"/>
          <w:sz w:val="18"/>
          <w:szCs w:val="18"/>
          <w:lang w:eastAsia="pt-PT"/>
        </w:rPr>
      </w:pPr>
      <w:r w:rsidRPr="003922CF">
        <w:rPr>
          <w:rFonts w:cs="Calibri"/>
          <w:sz w:val="18"/>
          <w:szCs w:val="18"/>
          <w:lang w:eastAsia="pt-PT"/>
        </w:rPr>
        <w:t>Bolsa com cordão para pescoço</w:t>
      </w:r>
    </w:p>
    <w:p w:rsidR="002E3DC0" w:rsidRPr="003922CF" w:rsidRDefault="002E3DC0" w:rsidP="002902AB">
      <w:pPr>
        <w:spacing w:after="0" w:line="270" w:lineRule="atLeast"/>
        <w:jc w:val="both"/>
        <w:rPr>
          <w:rFonts w:cs="Calibri"/>
          <w:sz w:val="18"/>
          <w:szCs w:val="18"/>
          <w:lang w:eastAsia="pt-PT"/>
        </w:rPr>
      </w:pPr>
      <w:r w:rsidRPr="003922CF">
        <w:rPr>
          <w:rFonts w:cs="Calibri"/>
          <w:sz w:val="18"/>
          <w:szCs w:val="18"/>
          <w:lang w:eastAsia="pt-PT"/>
        </w:rPr>
        <w:t>Membros associados: 1,75€</w:t>
      </w:r>
    </w:p>
    <w:p w:rsidR="002E3DC0" w:rsidRPr="003922CF" w:rsidRDefault="002E3DC0" w:rsidP="002902AB">
      <w:pPr>
        <w:spacing w:after="0" w:line="270" w:lineRule="atLeast"/>
        <w:jc w:val="both"/>
        <w:rPr>
          <w:rFonts w:cs="Calibri"/>
          <w:sz w:val="18"/>
          <w:szCs w:val="18"/>
          <w:lang w:eastAsia="pt-PT"/>
        </w:rPr>
      </w:pPr>
      <w:r w:rsidRPr="003922CF">
        <w:rPr>
          <w:rFonts w:cs="Calibri"/>
          <w:sz w:val="18"/>
          <w:szCs w:val="18"/>
          <w:lang w:eastAsia="pt-PT"/>
        </w:rPr>
        <w:t>Não sócios: 2,00€</w:t>
      </w:r>
    </w:p>
    <w:p w:rsidR="002E3DC0" w:rsidRPr="003922CF" w:rsidRDefault="002E3DC0" w:rsidP="002902AB">
      <w:pPr>
        <w:spacing w:after="0" w:line="270" w:lineRule="atLeast"/>
        <w:jc w:val="both"/>
        <w:rPr>
          <w:rFonts w:cs="Calibri"/>
        </w:rPr>
      </w:pPr>
      <w:r w:rsidRPr="003922CF">
        <w:rPr>
          <w:rFonts w:cs="Calibri"/>
          <w:sz w:val="18"/>
          <w:szCs w:val="18"/>
          <w:lang w:eastAsia="pt-PT"/>
        </w:rPr>
        <w:t>Portes de correio: 0,60€</w:t>
      </w:r>
    </w:p>
    <w:p w:rsidR="002E3DC0" w:rsidRPr="003922CF" w:rsidRDefault="002E3DC0" w:rsidP="005F5EA1">
      <w:pPr>
        <w:spacing w:after="120" w:line="240" w:lineRule="auto"/>
        <w:jc w:val="both"/>
        <w:rPr>
          <w:rFonts w:cs="Calibri"/>
        </w:rPr>
      </w:pPr>
    </w:p>
    <w:p w:rsidR="002E3DC0" w:rsidRPr="003922CF" w:rsidRDefault="002E3DC0" w:rsidP="005F5EA1">
      <w:pPr>
        <w:spacing w:after="120" w:line="240" w:lineRule="auto"/>
        <w:jc w:val="both"/>
        <w:rPr>
          <w:rFonts w:cs="Calibri"/>
        </w:rPr>
      </w:pPr>
    </w:p>
    <w:p w:rsidR="002E3DC0" w:rsidRDefault="002E3DC0" w:rsidP="00026163">
      <w:pPr>
        <w:jc w:val="center"/>
        <w:rPr>
          <w:rFonts w:cs="Calibri"/>
          <w:b/>
          <w:sz w:val="28"/>
        </w:rPr>
      </w:pPr>
    </w:p>
    <w:p w:rsidR="002E3DC0" w:rsidRDefault="002E3DC0" w:rsidP="00026163">
      <w:pPr>
        <w:jc w:val="center"/>
        <w:rPr>
          <w:rFonts w:cs="Calibri"/>
          <w:b/>
          <w:sz w:val="28"/>
        </w:rPr>
      </w:pPr>
    </w:p>
    <w:p w:rsidR="002E3DC0" w:rsidRDefault="002E3DC0" w:rsidP="00026163">
      <w:pPr>
        <w:jc w:val="center"/>
        <w:rPr>
          <w:rFonts w:cs="Calibri"/>
          <w:b/>
          <w:sz w:val="28"/>
        </w:rPr>
      </w:pPr>
    </w:p>
    <w:p w:rsidR="002E3DC0" w:rsidRDefault="002E3DC0" w:rsidP="00026163">
      <w:pPr>
        <w:jc w:val="center"/>
        <w:rPr>
          <w:rFonts w:cs="Calibri"/>
          <w:b/>
          <w:sz w:val="28"/>
        </w:rPr>
      </w:pPr>
    </w:p>
    <w:p w:rsidR="002E3DC0" w:rsidRPr="003922CF" w:rsidRDefault="002E3DC0" w:rsidP="00026163">
      <w:pPr>
        <w:jc w:val="center"/>
        <w:rPr>
          <w:rFonts w:cs="Calibri"/>
          <w:b/>
          <w:sz w:val="28"/>
        </w:rPr>
      </w:pPr>
      <w:r w:rsidRPr="003922CF">
        <w:rPr>
          <w:rFonts w:cs="Calibri"/>
          <w:b/>
          <w:sz w:val="28"/>
        </w:rPr>
        <w:t>PROTOCOLOS</w:t>
      </w:r>
      <w:r>
        <w:rPr>
          <w:noProof/>
          <w:lang w:val="pt-BR" w:eastAsia="pt-BR"/>
        </w:rPr>
        <w:pict>
          <v:shape id="Imagem 5" o:spid="_x0000_s1038" type="#_x0000_t75" alt="image001.jpg" style="position:absolute;left:0;text-align:left;margin-left:-1.05pt;margin-top:29.25pt;width:28.3pt;height:28.5pt;z-index:-251666432;visibility:visible;mso-position-horizontal-relative:text;mso-position-vertical-relative:text" wrapcoords="-568 0 -568 21032 21600 21032 21600 0 -568 0">
            <v:imagedata r:id="rId31" o:title=""/>
            <w10:wrap type="tight"/>
          </v:shape>
        </w:pict>
      </w:r>
      <w:r>
        <w:rPr>
          <w:noProof/>
          <w:lang w:val="pt-BR" w:eastAsia="pt-BR"/>
        </w:rPr>
        <w:pict>
          <v:shape id="Imagem 4" o:spid="_x0000_s1039" type="#_x0000_t75" alt="image002.jpg" style="position:absolute;left:0;text-align:left;margin-left:31.2pt;margin-top:29.25pt;width:64.5pt;height:28.5pt;z-index:-251665408;visibility:visible;mso-position-horizontal-relative:text;mso-position-vertical-relative:text" wrapcoords="-251 0 -251 21032 21600 21032 21600 0 -251 0">
            <v:imagedata r:id="rId32" o:title=""/>
            <w10:wrap type="tight"/>
          </v:shape>
        </w:pict>
      </w:r>
    </w:p>
    <w:p w:rsidR="002E3DC0" w:rsidRPr="003922CF" w:rsidRDefault="002E3DC0" w:rsidP="00571D9C">
      <w:pPr>
        <w:ind w:left="2694"/>
        <w:jc w:val="both"/>
        <w:rPr>
          <w:rFonts w:cs="Calibri"/>
          <w:sz w:val="18"/>
          <w:szCs w:val="18"/>
          <w:lang w:eastAsia="pt-PT"/>
        </w:rPr>
      </w:pPr>
      <w:r>
        <w:rPr>
          <w:noProof/>
          <w:lang w:val="pt-BR" w:eastAsia="pt-BR"/>
        </w:rPr>
        <w:pict>
          <v:shape id="Imagem 6" o:spid="_x0000_s1040" type="#_x0000_t75" alt="logo.gif" style="position:absolute;left:0;text-align:left;margin-left:-116.25pt;margin-top:45.7pt;width:118.5pt;height:70.5pt;z-index:-251664384;visibility:visible" wrapcoords="12304 689 8886 1379 7109 2757 7109 4366 3418 11719 2461 14247 2597 14477 4922 15396 3144 17234 2597 18153 2597 19072 2051 21140 2597 21140 11484 21140 20506 19991 20506 17923 16952 15396 15311 15396 18046 11489 17225 10111 15585 8043 16132 7353 15585 6894 12167 4366 12851 689 12304 689">
            <v:imagedata r:id="rId33" o:title=""/>
            <w10:wrap type="tight"/>
          </v:shape>
        </w:pict>
      </w:r>
      <w:r w:rsidRPr="003922CF">
        <w:rPr>
          <w:rFonts w:cs="Calibri"/>
          <w:sz w:val="18"/>
          <w:szCs w:val="18"/>
          <w:lang w:eastAsia="pt-PT"/>
        </w:rPr>
        <w:t>Desconto mínimo garantido de 15% a 50%, sobre espectáculos em cartaz no Teatro Tivoli, produzidos pela Produtora In-Scala, mediante apresentação cartão FPN-FNI na bilheteira;</w:t>
      </w:r>
    </w:p>
    <w:p w:rsidR="002E3DC0" w:rsidRPr="003922CF" w:rsidRDefault="002E3DC0" w:rsidP="00571D9C">
      <w:pPr>
        <w:ind w:left="2694"/>
        <w:jc w:val="both"/>
        <w:rPr>
          <w:rFonts w:cs="Calibri"/>
          <w:b/>
          <w:sz w:val="28"/>
        </w:rPr>
      </w:pPr>
    </w:p>
    <w:p w:rsidR="002E3DC0" w:rsidRPr="003922CF" w:rsidRDefault="002E3DC0" w:rsidP="00571D9C">
      <w:pPr>
        <w:ind w:left="2694"/>
        <w:jc w:val="both"/>
        <w:rPr>
          <w:rFonts w:cs="Calibri"/>
          <w:sz w:val="18"/>
          <w:szCs w:val="18"/>
          <w:lang w:eastAsia="pt-PT"/>
        </w:rPr>
      </w:pPr>
      <w:r w:rsidRPr="003922CF">
        <w:rPr>
          <w:rFonts w:cs="Calibri"/>
          <w:sz w:val="18"/>
          <w:szCs w:val="18"/>
          <w:lang w:eastAsia="pt-PT"/>
        </w:rPr>
        <w:t>Desconto 10% a portadores do cartão FPN-INF;</w:t>
      </w:r>
    </w:p>
    <w:p w:rsidR="002E3DC0" w:rsidRPr="003922CF" w:rsidRDefault="002E3DC0" w:rsidP="00571D9C">
      <w:pPr>
        <w:ind w:left="2694"/>
        <w:jc w:val="both"/>
        <w:rPr>
          <w:rFonts w:cs="Calibri"/>
          <w:sz w:val="18"/>
          <w:szCs w:val="18"/>
          <w:lang w:eastAsia="pt-PT"/>
        </w:rPr>
      </w:pPr>
    </w:p>
    <w:p w:rsidR="002E3DC0" w:rsidRPr="003922CF" w:rsidRDefault="002E3DC0" w:rsidP="00571D9C">
      <w:pPr>
        <w:ind w:left="2694"/>
        <w:jc w:val="center"/>
        <w:rPr>
          <w:rFonts w:cs="Calibri"/>
          <w:sz w:val="18"/>
          <w:szCs w:val="18"/>
          <w:lang w:eastAsia="pt-PT"/>
        </w:rPr>
      </w:pPr>
      <w:r>
        <w:rPr>
          <w:noProof/>
          <w:lang w:val="pt-BR" w:eastAsia="pt-BR"/>
        </w:rPr>
        <w:pict>
          <v:shape id="Imagem 7" o:spid="_x0000_s1041" type="#_x0000_t75" alt="nieuw%20logo.jpg" style="position:absolute;left:0;text-align:left;margin-left:-38.55pt;margin-top:11.3pt;width:159.75pt;height:42.75pt;z-index:-251663360;visibility:visible" wrapcoords="-101 0 -101 21221 21600 21221 21600 0 -101 0">
            <v:imagedata r:id="rId34" o:title=""/>
            <w10:wrap type="tight"/>
          </v:shape>
        </w:pict>
      </w:r>
    </w:p>
    <w:p w:rsidR="002E3DC0" w:rsidRPr="003922CF" w:rsidRDefault="002E3DC0" w:rsidP="00571D9C">
      <w:pPr>
        <w:ind w:left="2694"/>
        <w:rPr>
          <w:rFonts w:cs="Calibri"/>
          <w:sz w:val="18"/>
          <w:szCs w:val="18"/>
          <w:lang w:eastAsia="pt-PT"/>
        </w:rPr>
      </w:pPr>
      <w:r w:rsidRPr="003922CF">
        <w:rPr>
          <w:rFonts w:cs="Calibri"/>
          <w:sz w:val="18"/>
          <w:szCs w:val="18"/>
          <w:lang w:eastAsia="pt-PT"/>
        </w:rPr>
        <w:t>Desconto 10% a portadores do cartão FPN-INF;</w:t>
      </w:r>
    </w:p>
    <w:p w:rsidR="002E3DC0" w:rsidRPr="003922CF" w:rsidRDefault="002E3DC0" w:rsidP="00571D9C">
      <w:pPr>
        <w:ind w:left="2694"/>
        <w:jc w:val="center"/>
        <w:rPr>
          <w:rFonts w:cs="Calibri"/>
          <w:sz w:val="18"/>
          <w:szCs w:val="18"/>
          <w:lang w:eastAsia="pt-PT"/>
        </w:rPr>
      </w:pPr>
      <w:r>
        <w:rPr>
          <w:noProof/>
          <w:lang w:val="pt-BR" w:eastAsia="pt-BR"/>
        </w:rPr>
        <w:pict>
          <v:shape id="Imagem 9" o:spid="_x0000_s1042" type="#_x0000_t75" alt="home_h1.gif" style="position:absolute;left:0;text-align:left;margin-left:-11.55pt;margin-top:214.85pt;width:118.5pt;height:57pt;z-index:251655168;visibility:visible;mso-position-horizontal-relative:margin;mso-position-vertical-relative:margin">
            <v:imagedata r:id="rId35" o:title=""/>
            <w10:wrap type="square" anchorx="margin" anchory="margin"/>
          </v:shape>
        </w:pict>
      </w:r>
    </w:p>
    <w:p w:rsidR="002E3DC0" w:rsidRPr="003922CF" w:rsidRDefault="002E3DC0" w:rsidP="00571D9C">
      <w:pPr>
        <w:spacing w:after="0" w:line="240" w:lineRule="auto"/>
        <w:ind w:left="2694"/>
        <w:jc w:val="both"/>
        <w:rPr>
          <w:rFonts w:cs="Calibri"/>
          <w:sz w:val="18"/>
          <w:szCs w:val="18"/>
          <w:lang w:eastAsia="pt-PT"/>
        </w:rPr>
      </w:pPr>
    </w:p>
    <w:p w:rsidR="002E3DC0" w:rsidRDefault="002E3DC0" w:rsidP="00571D9C">
      <w:pPr>
        <w:spacing w:after="0" w:line="240" w:lineRule="auto"/>
        <w:ind w:left="2694"/>
        <w:jc w:val="both"/>
        <w:rPr>
          <w:rFonts w:cs="Calibri"/>
          <w:sz w:val="18"/>
          <w:szCs w:val="18"/>
          <w:lang w:eastAsia="pt-PT"/>
        </w:rPr>
      </w:pPr>
      <w:r w:rsidRPr="003922CF">
        <w:rPr>
          <w:rFonts w:cs="Calibri"/>
          <w:sz w:val="18"/>
          <w:szCs w:val="18"/>
          <w:lang w:eastAsia="pt-PT"/>
        </w:rPr>
        <w:t>Desconto variável entre 5% e 15% a portadores do cartão FPN-INF</w:t>
      </w:r>
    </w:p>
    <w:p w:rsidR="002E3DC0" w:rsidRDefault="002E3DC0" w:rsidP="00571D9C">
      <w:pPr>
        <w:spacing w:after="0" w:line="240" w:lineRule="auto"/>
        <w:ind w:left="2694"/>
        <w:jc w:val="both"/>
        <w:rPr>
          <w:rFonts w:cs="Calibri"/>
          <w:sz w:val="18"/>
          <w:szCs w:val="18"/>
          <w:lang w:eastAsia="pt-PT"/>
        </w:rPr>
      </w:pPr>
    </w:p>
    <w:p w:rsidR="002E3DC0" w:rsidRDefault="002E3DC0" w:rsidP="00571D9C">
      <w:pPr>
        <w:spacing w:after="0" w:line="240" w:lineRule="auto"/>
        <w:ind w:left="2694"/>
        <w:jc w:val="both"/>
        <w:rPr>
          <w:rFonts w:cs="Calibri"/>
          <w:sz w:val="18"/>
          <w:szCs w:val="18"/>
          <w:lang w:eastAsia="pt-PT"/>
        </w:rPr>
      </w:pPr>
    </w:p>
    <w:p w:rsidR="002E3DC0" w:rsidRDefault="002E3DC0" w:rsidP="00571D9C">
      <w:pPr>
        <w:spacing w:after="0" w:line="240" w:lineRule="auto"/>
        <w:ind w:left="2694"/>
        <w:jc w:val="both"/>
        <w:rPr>
          <w:rFonts w:cs="Calibri"/>
          <w:sz w:val="18"/>
          <w:szCs w:val="18"/>
          <w:lang w:eastAsia="pt-PT"/>
        </w:rPr>
      </w:pPr>
      <w:r>
        <w:rPr>
          <w:noProof/>
          <w:lang w:val="pt-BR" w:eastAsia="pt-BR"/>
        </w:rPr>
        <w:pict>
          <v:shape id="Imagem 33" o:spid="_x0000_s1043" type="#_x0000_t75" alt="Quintadavista.jpg" style="position:absolute;left:0;text-align:left;margin-left:-99pt;margin-top:.15pt;width:89.25pt;height:62.25pt;z-index:251660288;visibility:visible">
            <v:imagedata r:id="rId36" o:title=""/>
            <w10:wrap type="square"/>
          </v:shape>
        </w:pict>
      </w:r>
    </w:p>
    <w:p w:rsidR="002E3DC0" w:rsidRPr="003922CF" w:rsidRDefault="002E3DC0" w:rsidP="00571D9C">
      <w:pPr>
        <w:spacing w:after="0" w:line="240" w:lineRule="auto"/>
        <w:ind w:left="2694"/>
        <w:jc w:val="both"/>
        <w:rPr>
          <w:rFonts w:cs="Calibri"/>
          <w:sz w:val="18"/>
          <w:szCs w:val="18"/>
          <w:lang w:eastAsia="pt-PT"/>
        </w:rPr>
      </w:pPr>
    </w:p>
    <w:p w:rsidR="002E3DC0" w:rsidRPr="003922CF" w:rsidRDefault="002E3DC0" w:rsidP="00571D9C">
      <w:pPr>
        <w:spacing w:after="0" w:line="240" w:lineRule="auto"/>
        <w:ind w:left="2694"/>
        <w:jc w:val="both"/>
        <w:rPr>
          <w:rFonts w:cs="Calibri"/>
          <w:sz w:val="18"/>
          <w:szCs w:val="18"/>
          <w:lang w:eastAsia="pt-PT"/>
        </w:rPr>
      </w:pPr>
      <w:r>
        <w:rPr>
          <w:rFonts w:cs="Calibri"/>
          <w:sz w:val="18"/>
          <w:szCs w:val="18"/>
          <w:lang w:eastAsia="pt-PT"/>
        </w:rPr>
        <w:t>Desconto de 5% a portadores do cartão FPN-INF</w:t>
      </w:r>
    </w:p>
    <w:p w:rsidR="002E3DC0" w:rsidRPr="003922CF" w:rsidRDefault="002E3DC0" w:rsidP="00296FFA">
      <w:pPr>
        <w:spacing w:after="0" w:line="240" w:lineRule="auto"/>
        <w:jc w:val="both"/>
        <w:rPr>
          <w:rFonts w:cs="Calibri"/>
          <w:b/>
          <w:sz w:val="28"/>
        </w:rPr>
      </w:pPr>
    </w:p>
    <w:p w:rsidR="002E3DC0" w:rsidRDefault="002E3DC0" w:rsidP="00571D9C">
      <w:pPr>
        <w:ind w:left="2694" w:firstLine="2"/>
        <w:rPr>
          <w:rFonts w:cs="Calibri"/>
          <w:sz w:val="18"/>
          <w:szCs w:val="18"/>
          <w:lang w:eastAsia="pt-PT"/>
        </w:rPr>
      </w:pPr>
    </w:p>
    <w:p w:rsidR="002E3DC0" w:rsidRPr="003922CF" w:rsidRDefault="002E3DC0" w:rsidP="00571D9C">
      <w:pPr>
        <w:ind w:left="2694" w:firstLine="2"/>
        <w:rPr>
          <w:rFonts w:cs="Calibri"/>
          <w:sz w:val="18"/>
          <w:szCs w:val="18"/>
          <w:lang w:eastAsia="pt-PT"/>
        </w:rPr>
      </w:pPr>
      <w:r>
        <w:rPr>
          <w:noProof/>
          <w:lang w:val="pt-BR" w:eastAsia="pt-BR"/>
        </w:rPr>
        <w:pict>
          <v:shape id="Imagem 11" o:spid="_x0000_s1044" type="#_x0000_t75" alt="VM.bmp" style="position:absolute;left:0;text-align:left;margin-left:-21.3pt;margin-top:13.05pt;width:132.75pt;height:33.75pt;z-index:-251662336;visibility:visible" wrapcoords="-122 0 -122 21120 21600 21120 21600 0 -122 0">
            <v:imagedata r:id="rId37" o:title=""/>
            <w10:wrap type="tight"/>
          </v:shape>
        </w:pict>
      </w:r>
    </w:p>
    <w:p w:rsidR="002E3DC0" w:rsidRPr="003922CF" w:rsidRDefault="002E3DC0" w:rsidP="00571D9C">
      <w:pPr>
        <w:ind w:left="2694" w:firstLine="2"/>
        <w:rPr>
          <w:rFonts w:cs="Calibri"/>
          <w:sz w:val="18"/>
          <w:szCs w:val="18"/>
          <w:lang w:eastAsia="pt-PT"/>
        </w:rPr>
      </w:pPr>
      <w:r w:rsidRPr="003922CF">
        <w:rPr>
          <w:rFonts w:cs="Calibri"/>
          <w:sz w:val="18"/>
          <w:szCs w:val="18"/>
          <w:lang w:eastAsia="pt-PT"/>
        </w:rPr>
        <w:t>Desconto 15% a portadores do cartão FPN-INF</w:t>
      </w:r>
    </w:p>
    <w:p w:rsidR="002E3DC0" w:rsidRPr="003922CF" w:rsidRDefault="002E3DC0" w:rsidP="00571D9C">
      <w:pPr>
        <w:ind w:left="2694"/>
        <w:rPr>
          <w:rFonts w:cs="Calibri"/>
          <w:b/>
          <w:sz w:val="28"/>
        </w:rPr>
      </w:pPr>
    </w:p>
    <w:p w:rsidR="002E3DC0" w:rsidRDefault="002E3DC0" w:rsidP="00571D9C">
      <w:pPr>
        <w:ind w:left="2694"/>
        <w:rPr>
          <w:rFonts w:cs="Calibri"/>
          <w:sz w:val="18"/>
          <w:szCs w:val="18"/>
          <w:lang w:eastAsia="pt-PT"/>
        </w:rPr>
      </w:pPr>
      <w:r>
        <w:rPr>
          <w:noProof/>
          <w:lang w:val="pt-BR" w:eastAsia="pt-BR"/>
        </w:rPr>
        <w:pict>
          <v:shape id="Imagem 3" o:spid="_x0000_s1045" type="#_x0000_t75" alt="Logo(1).jpg" style="position:absolute;left:0;text-align:left;margin-left:16.95pt;margin-top:4.4pt;width:65.25pt;height:68.25pt;z-index:251659264;visibility:visible" wrapcoords="-248 0 -248 21363 21600 21363 21600 0 -248 0">
            <v:imagedata r:id="rId16" o:title=""/>
            <w10:wrap type="through"/>
          </v:shape>
        </w:pict>
      </w:r>
    </w:p>
    <w:p w:rsidR="002E3DC0" w:rsidRDefault="002E3DC0" w:rsidP="00571D9C">
      <w:pPr>
        <w:spacing w:before="480"/>
        <w:ind w:left="2694"/>
        <w:rPr>
          <w:rFonts w:cs="Calibri"/>
          <w:sz w:val="18"/>
        </w:rPr>
      </w:pPr>
      <w:r w:rsidRPr="003922CF">
        <w:rPr>
          <w:rFonts w:cs="Calibri"/>
          <w:sz w:val="18"/>
          <w:szCs w:val="18"/>
          <w:lang w:eastAsia="pt-PT"/>
        </w:rPr>
        <w:t>Acesso</w:t>
      </w:r>
      <w:r w:rsidRPr="003922CF">
        <w:rPr>
          <w:rFonts w:cs="Calibri"/>
          <w:b/>
          <w:sz w:val="28"/>
        </w:rPr>
        <w:t xml:space="preserve"> </w:t>
      </w:r>
      <w:r w:rsidRPr="003922CF">
        <w:rPr>
          <w:rFonts w:cs="Calibri"/>
          <w:sz w:val="18"/>
        </w:rPr>
        <w:t>ao horário naturista</w:t>
      </w:r>
      <w:r>
        <w:rPr>
          <w:rFonts w:cs="Calibri"/>
          <w:sz w:val="18"/>
        </w:rPr>
        <w:t>, aos 4.ºs domingos de cada mês</w:t>
      </w:r>
    </w:p>
    <w:p w:rsidR="002E3DC0" w:rsidRDefault="002E3DC0" w:rsidP="00571D9C">
      <w:pPr>
        <w:spacing w:before="480"/>
        <w:ind w:left="2694"/>
        <w:rPr>
          <w:rFonts w:cs="Calibri"/>
          <w:sz w:val="18"/>
        </w:rPr>
      </w:pPr>
    </w:p>
    <w:p w:rsidR="002E3DC0" w:rsidRPr="00D71D94" w:rsidRDefault="002E3DC0" w:rsidP="004D4D34">
      <w:pPr>
        <w:spacing w:before="360"/>
        <w:ind w:left="2693"/>
        <w:rPr>
          <w:rFonts w:cs="Calibri"/>
          <w:sz w:val="18"/>
        </w:rPr>
      </w:pPr>
      <w:r>
        <w:rPr>
          <w:noProof/>
          <w:lang w:val="pt-BR" w:eastAsia="pt-BR"/>
        </w:rPr>
        <w:pict>
          <v:shape id="Imagem 29" o:spid="_x0000_s1046" type="#_x0000_t75" alt="Logo azul.jpg" style="position:absolute;left:0;text-align:left;margin-left:-7.05pt;margin-top:4.7pt;width:114pt;height:31.5pt;z-index:-251648000;visibility:visible">
            <v:imagedata r:id="rId38" o:title=""/>
          </v:shape>
        </w:pict>
      </w:r>
      <w:r>
        <w:rPr>
          <w:noProof/>
          <w:lang w:val="pt-BR" w:eastAsia="pt-BR"/>
        </w:rPr>
        <w:pict>
          <v:shape id="_x0000_s1047" type="#_x0000_t75" alt="Logo azul.jpg" style="position:absolute;left:0;text-align:left;margin-left:-7.05pt;margin-top:4.7pt;width:114pt;height:31.5pt;z-index:-251646976;visibility:visible">
            <v:imagedata r:id="rId38" o:title=""/>
          </v:shape>
        </w:pict>
      </w:r>
      <w:r w:rsidRPr="00D71D94">
        <w:rPr>
          <w:rFonts w:cs="Calibri"/>
          <w:sz w:val="18"/>
        </w:rPr>
        <w:t>Condições especiais para seguros novos e transferências</w:t>
      </w:r>
      <w:r>
        <w:rPr>
          <w:rFonts w:cs="Calibri"/>
          <w:sz w:val="18"/>
        </w:rPr>
        <w:t xml:space="preserve"> de apólices de todos os ramos</w:t>
      </w:r>
    </w:p>
    <w:p w:rsidR="002E3DC0" w:rsidRDefault="002E3DC0" w:rsidP="00571D9C">
      <w:pPr>
        <w:spacing w:before="480"/>
        <w:ind w:left="2694"/>
        <w:rPr>
          <w:rFonts w:cs="Calibri"/>
          <w:sz w:val="18"/>
        </w:rPr>
      </w:pPr>
    </w:p>
    <w:p w:rsidR="002E3DC0" w:rsidRPr="003922CF" w:rsidRDefault="002E3DC0" w:rsidP="00571D9C">
      <w:pPr>
        <w:spacing w:before="480"/>
        <w:ind w:left="2694"/>
        <w:rPr>
          <w:rFonts w:cs="Calibri"/>
          <w:b/>
          <w:sz w:val="28"/>
        </w:rPr>
      </w:pPr>
    </w:p>
    <w:p w:rsidR="002E3DC0" w:rsidRPr="003922CF" w:rsidRDefault="002E3DC0" w:rsidP="00300FA6">
      <w:pPr>
        <w:ind w:left="2694"/>
        <w:rPr>
          <w:rFonts w:cs="Calibri"/>
          <w:b/>
          <w:sz w:val="28"/>
        </w:rPr>
      </w:pPr>
    </w:p>
    <w:p w:rsidR="002E3DC0" w:rsidRDefault="002E3DC0" w:rsidP="001F3EFE">
      <w:pPr>
        <w:spacing w:after="120" w:line="240" w:lineRule="auto"/>
        <w:jc w:val="center"/>
        <w:rPr>
          <w:noProof/>
          <w:sz w:val="24"/>
          <w:lang w:eastAsia="pt-PT"/>
        </w:rPr>
      </w:pPr>
      <w:r>
        <w:rPr>
          <w:noProof/>
          <w:lang w:val="pt-BR" w:eastAsia="pt-BR"/>
        </w:rPr>
        <w:pict>
          <v:shape id="_x0000_s1048" type="#_x0000_t75" alt="http://www.inffni.org/images/logo.png" style="position:absolute;left:0;text-align:left;margin-left:184.95pt;margin-top:593.6pt;width:62.25pt;height:63pt;z-index:-251669504;visibility:visible;mso-position-horizontal-relative:margin;mso-position-vertical-relative:margin" wrapcoords="9889 1029 3123 3857 4164 9257 781 10286 781 11057 4684 13371 3383 17486 3383 17743 9629 20314 10149 20314 11451 20314 18217 17486 16655 13371 20559 10800 20559 10029 17176 9257 18477 4371 17436 3600 11451 1029 9889 1029">
            <v:imagedata r:id="rId39" o:title=""/>
            <w10:wrap type="tight" anchorx="margin" anchory="margin"/>
          </v:shape>
        </w:pict>
      </w:r>
      <w:r>
        <w:rPr>
          <w:noProof/>
          <w:lang w:val="pt-BR" w:eastAsia="pt-BR"/>
        </w:rPr>
        <w:pict>
          <v:shape id="Imagem 25" o:spid="_x0000_s1049" type="#_x0000_t75" alt="Digitalizar0001.jpg" style="position:absolute;left:0;text-align:left;margin-left:0;margin-top:-19.15pt;width:403.3pt;height:581.25pt;z-index:251649024;visibility:visible;mso-position-horizontal:center;mso-position-horizontal-relative:margin;mso-position-vertical-relative:margin">
            <v:imagedata r:id="rId40" o:title=""/>
            <w10:wrap type="square" anchorx="margin" anchory="margin"/>
          </v:shape>
        </w:pict>
      </w:r>
      <w:r>
        <w:rPr>
          <w:sz w:val="24"/>
        </w:rPr>
        <w:t>A Federação Portuguesa de Naturismo é membro da Federação Naturista Internacional.</w:t>
      </w:r>
      <w:r w:rsidRPr="00571D9C">
        <w:rPr>
          <w:noProof/>
          <w:sz w:val="24"/>
          <w:lang w:eastAsia="pt-PT"/>
        </w:rPr>
        <w:t xml:space="preserve"> </w:t>
      </w:r>
    </w:p>
    <w:p w:rsidR="002E3DC0" w:rsidRDefault="002E3DC0" w:rsidP="001F3EFE">
      <w:pPr>
        <w:spacing w:after="120" w:line="240" w:lineRule="auto"/>
        <w:jc w:val="center"/>
        <w:rPr>
          <w:sz w:val="24"/>
        </w:rPr>
      </w:pPr>
    </w:p>
    <w:p w:rsidR="002E3DC0" w:rsidRDefault="002E3DC0" w:rsidP="003955BF">
      <w:pPr>
        <w:spacing w:after="120" w:line="240" w:lineRule="auto"/>
        <w:ind w:firstLine="708"/>
        <w:jc w:val="center"/>
        <w:rPr>
          <w:sz w:val="24"/>
        </w:rPr>
      </w:pPr>
      <w:r>
        <w:rPr>
          <w:sz w:val="24"/>
        </w:rPr>
        <w:t xml:space="preserve">Tlf/Fax: 217 583 160          Tlm 926 507 755 </w:t>
      </w:r>
    </w:p>
    <w:p w:rsidR="002E3DC0" w:rsidRDefault="002E3DC0" w:rsidP="00A94F55">
      <w:pPr>
        <w:spacing w:before="320" w:after="120" w:line="240" w:lineRule="auto"/>
        <w:ind w:firstLine="709"/>
        <w:jc w:val="center"/>
        <w:rPr>
          <w:sz w:val="24"/>
        </w:rPr>
      </w:pPr>
      <w:r>
        <w:rPr>
          <w:sz w:val="24"/>
        </w:rPr>
        <w:t xml:space="preserve">Correio Electrónico: </w:t>
      </w:r>
      <w:hyperlink r:id="rId41" w:history="1">
        <w:r w:rsidRPr="00177170">
          <w:rPr>
            <w:rStyle w:val="Hyperlink"/>
            <w:sz w:val="24"/>
          </w:rPr>
          <w:t>fpn@fpn.pt</w:t>
        </w:r>
      </w:hyperlink>
    </w:p>
    <w:p w:rsidR="002E3DC0" w:rsidRPr="00026163" w:rsidRDefault="002E3DC0" w:rsidP="003955BF">
      <w:pPr>
        <w:spacing w:after="120" w:line="240" w:lineRule="auto"/>
        <w:ind w:firstLine="708"/>
        <w:jc w:val="center"/>
        <w:rPr>
          <w:sz w:val="24"/>
        </w:rPr>
      </w:pPr>
      <w:r>
        <w:rPr>
          <w:noProof/>
          <w:lang w:val="pt-BR" w:eastAsia="pt-BR"/>
        </w:rPr>
        <w:pict>
          <v:shape id="_x0000_s1050" type="#_x0000_t75" alt="Certificado ONGA.jpg" style="position:absolute;left:0;text-align:left;margin-left:-10.05pt;margin-top:-58.15pt;width:456.75pt;height:732pt;z-index:-251652096;visibility:visible;mso-position-horizontal-relative:margin;mso-position-vertical-relative:margin">
            <v:imagedata r:id="rId42" o:title="" cropbottom="2642f" cropleft="5902f" cropright="5990f"/>
            <w10:wrap anchorx="margin" anchory="margin"/>
          </v:shape>
        </w:pict>
      </w:r>
    </w:p>
    <w:sectPr w:rsidR="002E3DC0" w:rsidRPr="00026163" w:rsidSect="00571D9C">
      <w:footerReference w:type="default" r:id="rId43"/>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DC0" w:rsidRDefault="002E3DC0" w:rsidP="0012684B">
      <w:pPr>
        <w:spacing w:after="0" w:line="240" w:lineRule="auto"/>
      </w:pPr>
      <w:r>
        <w:separator/>
      </w:r>
    </w:p>
  </w:endnote>
  <w:endnote w:type="continuationSeparator" w:id="0">
    <w:p w:rsidR="002E3DC0" w:rsidRDefault="002E3DC0" w:rsidP="001268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DC0" w:rsidRDefault="002E3DC0" w:rsidP="000B2FB1">
    <w:pPr>
      <w:pBdr>
        <w:bottom w:val="single" w:sz="12" w:space="1" w:color="auto"/>
      </w:pBdr>
      <w:jc w:val="center"/>
      <w:rPr>
        <w:rFonts w:ascii="Cambria" w:hAnsi="Cambria"/>
        <w:b/>
        <w:color w:val="4F6228"/>
      </w:rPr>
    </w:pPr>
  </w:p>
  <w:p w:rsidR="002E3DC0" w:rsidRDefault="002E3DC0" w:rsidP="00E47570">
    <w:pPr>
      <w:tabs>
        <w:tab w:val="right" w:pos="8504"/>
      </w:tabs>
      <w:jc w:val="center"/>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5" o:spid="_x0000_s2049" type="#_x0000_t75" alt="NovoLogoFPN2.JPG" style="position:absolute;left:0;text-align:left;margin-left:200.7pt;margin-top:699.35pt;width:34.3pt;height:39.75pt;z-index:251660288;visibility:visible;mso-position-horizontal-relative:margin;mso-position-vertical-relative:margin">
          <v:imagedata r:id="rId1" o:title=""/>
          <w10:wrap type="square" anchorx="margin" anchory="margin"/>
        </v:shape>
      </w:pict>
    </w:r>
    <w:r>
      <w:rPr>
        <w:rFonts w:ascii="Cambria" w:hAnsi="Cambria"/>
      </w:rPr>
      <w:t>05-02-2011</w:t>
    </w:r>
    <w:r>
      <w:tab/>
      <w:t xml:space="preserve">Página </w:t>
    </w:r>
    <w:fldSimple w:instr=" PAGE ">
      <w:r>
        <w:rPr>
          <w:noProof/>
        </w:rPr>
        <w:t>1</w:t>
      </w:r>
    </w:fldSimple>
    <w:r>
      <w:t xml:space="preserve"> de </w:t>
    </w:r>
    <w:fldSimple w:instr=" NUMPAGES  ">
      <w:r>
        <w:rPr>
          <w:noProof/>
        </w:rPr>
        <w:t>7</w:t>
      </w:r>
    </w:fldSimple>
  </w:p>
  <w:p w:rsidR="002E3DC0" w:rsidRDefault="002E3D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DC0" w:rsidRDefault="002E3DC0" w:rsidP="0012684B">
      <w:pPr>
        <w:spacing w:after="0" w:line="240" w:lineRule="auto"/>
      </w:pPr>
      <w:r>
        <w:separator/>
      </w:r>
    </w:p>
  </w:footnote>
  <w:footnote w:type="continuationSeparator" w:id="0">
    <w:p w:rsidR="002E3DC0" w:rsidRDefault="002E3DC0" w:rsidP="001268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497E"/>
    <w:multiLevelType w:val="hybridMultilevel"/>
    <w:tmpl w:val="3EB4E0FA"/>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3EFD"/>
    <w:rsid w:val="00026163"/>
    <w:rsid w:val="00050D16"/>
    <w:rsid w:val="00063458"/>
    <w:rsid w:val="000872F3"/>
    <w:rsid w:val="0009492B"/>
    <w:rsid w:val="000A4F5E"/>
    <w:rsid w:val="000B2FB1"/>
    <w:rsid w:val="000D4EED"/>
    <w:rsid w:val="000F6D1D"/>
    <w:rsid w:val="001066B3"/>
    <w:rsid w:val="0011150C"/>
    <w:rsid w:val="0012684B"/>
    <w:rsid w:val="001346F9"/>
    <w:rsid w:val="00137631"/>
    <w:rsid w:val="00147217"/>
    <w:rsid w:val="00177170"/>
    <w:rsid w:val="001C2F8E"/>
    <w:rsid w:val="001D2021"/>
    <w:rsid w:val="001D67C1"/>
    <w:rsid w:val="001F3EFE"/>
    <w:rsid w:val="002226DE"/>
    <w:rsid w:val="002234C0"/>
    <w:rsid w:val="00250ADC"/>
    <w:rsid w:val="00261170"/>
    <w:rsid w:val="00280E5D"/>
    <w:rsid w:val="002902AB"/>
    <w:rsid w:val="00292FE9"/>
    <w:rsid w:val="00296FFA"/>
    <w:rsid w:val="002A204F"/>
    <w:rsid w:val="002A3645"/>
    <w:rsid w:val="002D5DEA"/>
    <w:rsid w:val="002E3DC0"/>
    <w:rsid w:val="00300FA6"/>
    <w:rsid w:val="00367232"/>
    <w:rsid w:val="003922CF"/>
    <w:rsid w:val="003955BF"/>
    <w:rsid w:val="003D6423"/>
    <w:rsid w:val="00405D56"/>
    <w:rsid w:val="004071C1"/>
    <w:rsid w:val="00410592"/>
    <w:rsid w:val="004153ED"/>
    <w:rsid w:val="004211D5"/>
    <w:rsid w:val="00427ED0"/>
    <w:rsid w:val="0043234E"/>
    <w:rsid w:val="00456A7C"/>
    <w:rsid w:val="004752C6"/>
    <w:rsid w:val="00476A78"/>
    <w:rsid w:val="00487A3E"/>
    <w:rsid w:val="004A7A9F"/>
    <w:rsid w:val="004B6DE0"/>
    <w:rsid w:val="004C746E"/>
    <w:rsid w:val="004D4D34"/>
    <w:rsid w:val="004D6901"/>
    <w:rsid w:val="004F5A01"/>
    <w:rsid w:val="005003B0"/>
    <w:rsid w:val="00503B31"/>
    <w:rsid w:val="00532E8C"/>
    <w:rsid w:val="0053633C"/>
    <w:rsid w:val="00554C8E"/>
    <w:rsid w:val="00571D9C"/>
    <w:rsid w:val="00587B0E"/>
    <w:rsid w:val="005B22B0"/>
    <w:rsid w:val="005D3F26"/>
    <w:rsid w:val="005F5EA1"/>
    <w:rsid w:val="00625EE8"/>
    <w:rsid w:val="00657E8D"/>
    <w:rsid w:val="00683A31"/>
    <w:rsid w:val="0068734B"/>
    <w:rsid w:val="006C6314"/>
    <w:rsid w:val="006C7A0F"/>
    <w:rsid w:val="006F43D8"/>
    <w:rsid w:val="00710C13"/>
    <w:rsid w:val="007121A2"/>
    <w:rsid w:val="00774EE9"/>
    <w:rsid w:val="0078028A"/>
    <w:rsid w:val="00785792"/>
    <w:rsid w:val="007A6123"/>
    <w:rsid w:val="007F7A9B"/>
    <w:rsid w:val="00841330"/>
    <w:rsid w:val="00845BC3"/>
    <w:rsid w:val="008475AF"/>
    <w:rsid w:val="008501BF"/>
    <w:rsid w:val="00851C57"/>
    <w:rsid w:val="00855185"/>
    <w:rsid w:val="008658E0"/>
    <w:rsid w:val="008A0340"/>
    <w:rsid w:val="008B18F9"/>
    <w:rsid w:val="008B5BBD"/>
    <w:rsid w:val="008C326C"/>
    <w:rsid w:val="00920BC4"/>
    <w:rsid w:val="00921656"/>
    <w:rsid w:val="00921F84"/>
    <w:rsid w:val="00935473"/>
    <w:rsid w:val="00940578"/>
    <w:rsid w:val="00950545"/>
    <w:rsid w:val="00956506"/>
    <w:rsid w:val="00976477"/>
    <w:rsid w:val="00981686"/>
    <w:rsid w:val="0099096F"/>
    <w:rsid w:val="009C4515"/>
    <w:rsid w:val="009D4A37"/>
    <w:rsid w:val="009D6D6F"/>
    <w:rsid w:val="009E68A6"/>
    <w:rsid w:val="00A26895"/>
    <w:rsid w:val="00A343EE"/>
    <w:rsid w:val="00A37580"/>
    <w:rsid w:val="00A4307D"/>
    <w:rsid w:val="00A47D73"/>
    <w:rsid w:val="00A533A6"/>
    <w:rsid w:val="00A567A9"/>
    <w:rsid w:val="00A92860"/>
    <w:rsid w:val="00A94F55"/>
    <w:rsid w:val="00AB1A3B"/>
    <w:rsid w:val="00AB48F5"/>
    <w:rsid w:val="00AF6305"/>
    <w:rsid w:val="00B159A0"/>
    <w:rsid w:val="00B22170"/>
    <w:rsid w:val="00B225B3"/>
    <w:rsid w:val="00B33519"/>
    <w:rsid w:val="00B57D7C"/>
    <w:rsid w:val="00B60FDB"/>
    <w:rsid w:val="00B6428B"/>
    <w:rsid w:val="00B72773"/>
    <w:rsid w:val="00B74531"/>
    <w:rsid w:val="00B76D67"/>
    <w:rsid w:val="00B87AB1"/>
    <w:rsid w:val="00BB78A9"/>
    <w:rsid w:val="00BC1ABB"/>
    <w:rsid w:val="00BD7EC9"/>
    <w:rsid w:val="00C20B10"/>
    <w:rsid w:val="00C32079"/>
    <w:rsid w:val="00C65EFC"/>
    <w:rsid w:val="00C75148"/>
    <w:rsid w:val="00C76BDD"/>
    <w:rsid w:val="00CA5DC0"/>
    <w:rsid w:val="00CD7BC3"/>
    <w:rsid w:val="00CF4E44"/>
    <w:rsid w:val="00D03A61"/>
    <w:rsid w:val="00D06B4B"/>
    <w:rsid w:val="00D43393"/>
    <w:rsid w:val="00D51CCE"/>
    <w:rsid w:val="00D71D94"/>
    <w:rsid w:val="00D81E28"/>
    <w:rsid w:val="00D862B5"/>
    <w:rsid w:val="00DB3EFD"/>
    <w:rsid w:val="00DC04CC"/>
    <w:rsid w:val="00DF7064"/>
    <w:rsid w:val="00E12D3B"/>
    <w:rsid w:val="00E45451"/>
    <w:rsid w:val="00E47570"/>
    <w:rsid w:val="00E65820"/>
    <w:rsid w:val="00E66854"/>
    <w:rsid w:val="00E7436E"/>
    <w:rsid w:val="00E75D24"/>
    <w:rsid w:val="00E85B7D"/>
    <w:rsid w:val="00EB6B31"/>
    <w:rsid w:val="00EC37AF"/>
    <w:rsid w:val="00EC4F4A"/>
    <w:rsid w:val="00ED4BCA"/>
    <w:rsid w:val="00EF7A23"/>
    <w:rsid w:val="00F15AFC"/>
    <w:rsid w:val="00F56F7F"/>
    <w:rsid w:val="00F92742"/>
    <w:rsid w:val="00FD1118"/>
    <w:rsid w:val="00FF07C1"/>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EC9"/>
    <w:pPr>
      <w:spacing w:after="200" w:line="276" w:lineRule="auto"/>
    </w:pPr>
    <w:rPr>
      <w:lang w:val="pt-PT"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87B0E"/>
    <w:rPr>
      <w:rFonts w:cs="Times New Roman"/>
      <w:color w:val="0000FF"/>
      <w:u w:val="single"/>
    </w:rPr>
  </w:style>
  <w:style w:type="paragraph" w:styleId="BalloonText">
    <w:name w:val="Balloon Text"/>
    <w:basedOn w:val="Normal"/>
    <w:link w:val="BalloonTextChar"/>
    <w:uiPriority w:val="99"/>
    <w:semiHidden/>
    <w:rsid w:val="00A47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7D73"/>
    <w:rPr>
      <w:rFonts w:ascii="Tahoma" w:hAnsi="Tahoma" w:cs="Tahoma"/>
      <w:sz w:val="16"/>
      <w:szCs w:val="16"/>
    </w:rPr>
  </w:style>
  <w:style w:type="character" w:customStyle="1" w:styleId="postbody">
    <w:name w:val="postbody"/>
    <w:basedOn w:val="DefaultParagraphFont"/>
    <w:uiPriority w:val="99"/>
    <w:rsid w:val="003D6423"/>
    <w:rPr>
      <w:rFonts w:cs="Times New Roman"/>
    </w:rPr>
  </w:style>
  <w:style w:type="paragraph" w:styleId="NormalWeb">
    <w:name w:val="Normal (Web)"/>
    <w:basedOn w:val="Normal"/>
    <w:uiPriority w:val="99"/>
    <w:rsid w:val="00851C57"/>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fdestak21">
    <w:name w:val="fdestak21"/>
    <w:basedOn w:val="DefaultParagraphFont"/>
    <w:uiPriority w:val="99"/>
    <w:rsid w:val="00851C57"/>
    <w:rPr>
      <w:rFonts w:ascii="Trebuchet MS" w:hAnsi="Trebuchet MS" w:cs="Times New Roman"/>
      <w:b/>
      <w:bCs/>
      <w:color w:val="6E9516"/>
      <w:sz w:val="21"/>
      <w:szCs w:val="21"/>
    </w:rPr>
  </w:style>
  <w:style w:type="paragraph" w:styleId="Header">
    <w:name w:val="header"/>
    <w:basedOn w:val="Normal"/>
    <w:link w:val="HeaderChar"/>
    <w:uiPriority w:val="99"/>
    <w:semiHidden/>
    <w:rsid w:val="0012684B"/>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12684B"/>
    <w:rPr>
      <w:rFonts w:cs="Times New Roman"/>
      <w:sz w:val="22"/>
      <w:szCs w:val="22"/>
      <w:lang w:eastAsia="en-US"/>
    </w:rPr>
  </w:style>
  <w:style w:type="paragraph" w:styleId="Footer">
    <w:name w:val="footer"/>
    <w:basedOn w:val="Normal"/>
    <w:link w:val="FooterChar"/>
    <w:uiPriority w:val="99"/>
    <w:rsid w:val="0012684B"/>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12684B"/>
    <w:rPr>
      <w:rFonts w:cs="Times New Roman"/>
      <w:sz w:val="22"/>
      <w:szCs w:val="22"/>
      <w:lang w:eastAsia="en-US"/>
    </w:rPr>
  </w:style>
  <w:style w:type="paragraph" w:styleId="ListParagraph">
    <w:name w:val="List Paragraph"/>
    <w:basedOn w:val="Normal"/>
    <w:uiPriority w:val="99"/>
    <w:qFormat/>
    <w:rsid w:val="00B60FDB"/>
    <w:pPr>
      <w:ind w:left="720"/>
      <w:contextualSpacing/>
    </w:pPr>
  </w:style>
  <w:style w:type="character" w:styleId="FollowedHyperlink">
    <w:name w:val="FollowedHyperlink"/>
    <w:basedOn w:val="DefaultParagraphFont"/>
    <w:uiPriority w:val="99"/>
    <w:semiHidden/>
    <w:rsid w:val="00625EE8"/>
    <w:rPr>
      <w:rFonts w:cs="Times New Roman"/>
      <w:color w:val="800080"/>
      <w:u w:val="single"/>
    </w:rPr>
  </w:style>
  <w:style w:type="character" w:styleId="Strong">
    <w:name w:val="Strong"/>
    <w:basedOn w:val="DefaultParagraphFont"/>
    <w:uiPriority w:val="99"/>
    <w:qFormat/>
    <w:rsid w:val="00280E5D"/>
    <w:rPr>
      <w:rFonts w:cs="Times New Roman"/>
      <w:b/>
      <w:bCs/>
    </w:rPr>
  </w:style>
</w:styles>
</file>

<file path=word/webSettings.xml><?xml version="1.0" encoding="utf-8"?>
<w:webSettings xmlns:r="http://schemas.openxmlformats.org/officeDocument/2006/relationships" xmlns:w="http://schemas.openxmlformats.org/wordprocessingml/2006/main">
  <w:divs>
    <w:div w:id="1488129638">
      <w:marLeft w:val="0"/>
      <w:marRight w:val="0"/>
      <w:marTop w:val="0"/>
      <w:marBottom w:val="0"/>
      <w:divBdr>
        <w:top w:val="none" w:sz="0" w:space="0" w:color="auto"/>
        <w:left w:val="none" w:sz="0" w:space="0" w:color="auto"/>
        <w:bottom w:val="none" w:sz="0" w:space="0" w:color="auto"/>
        <w:right w:val="none" w:sz="0" w:space="0" w:color="auto"/>
      </w:divBdr>
      <w:divsChild>
        <w:div w:id="1488129643">
          <w:marLeft w:val="0"/>
          <w:marRight w:val="0"/>
          <w:marTop w:val="60"/>
          <w:marBottom w:val="60"/>
          <w:divBdr>
            <w:top w:val="single" w:sz="6" w:space="0" w:color="FFFFFF"/>
            <w:left w:val="none" w:sz="0" w:space="0" w:color="auto"/>
            <w:bottom w:val="none" w:sz="0" w:space="0" w:color="auto"/>
            <w:right w:val="none" w:sz="0" w:space="0" w:color="auto"/>
          </w:divBdr>
          <w:divsChild>
            <w:div w:id="1488129644">
              <w:marLeft w:val="5100"/>
              <w:marRight w:val="750"/>
              <w:marTop w:val="1050"/>
              <w:marBottom w:val="0"/>
              <w:divBdr>
                <w:top w:val="none" w:sz="0" w:space="0" w:color="auto"/>
                <w:left w:val="none" w:sz="0" w:space="0" w:color="auto"/>
                <w:bottom w:val="none" w:sz="0" w:space="0" w:color="auto"/>
                <w:right w:val="none" w:sz="0" w:space="0" w:color="auto"/>
              </w:divBdr>
              <w:divsChild>
                <w:div w:id="1488129642">
                  <w:marLeft w:val="0"/>
                  <w:marRight w:val="0"/>
                  <w:marTop w:val="0"/>
                  <w:marBottom w:val="0"/>
                  <w:divBdr>
                    <w:top w:val="none" w:sz="0" w:space="0" w:color="auto"/>
                    <w:left w:val="none" w:sz="0" w:space="0" w:color="auto"/>
                    <w:bottom w:val="none" w:sz="0" w:space="0" w:color="auto"/>
                    <w:right w:val="none" w:sz="0" w:space="0" w:color="auto"/>
                  </w:divBdr>
                  <w:divsChild>
                    <w:div w:id="14881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129639">
      <w:marLeft w:val="0"/>
      <w:marRight w:val="0"/>
      <w:marTop w:val="0"/>
      <w:marBottom w:val="0"/>
      <w:divBdr>
        <w:top w:val="none" w:sz="0" w:space="0" w:color="auto"/>
        <w:left w:val="none" w:sz="0" w:space="0" w:color="auto"/>
        <w:bottom w:val="none" w:sz="0" w:space="0" w:color="auto"/>
        <w:right w:val="none" w:sz="0" w:space="0" w:color="auto"/>
      </w:divBdr>
    </w:div>
    <w:div w:id="1488129640">
      <w:marLeft w:val="0"/>
      <w:marRight w:val="0"/>
      <w:marTop w:val="0"/>
      <w:marBottom w:val="0"/>
      <w:divBdr>
        <w:top w:val="none" w:sz="0" w:space="0" w:color="auto"/>
        <w:left w:val="none" w:sz="0" w:space="0" w:color="auto"/>
        <w:bottom w:val="none" w:sz="0" w:space="0" w:color="auto"/>
        <w:right w:val="none" w:sz="0" w:space="0" w:color="auto"/>
      </w:divBdr>
    </w:div>
    <w:div w:id="14881296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geral@engracias-silva.pt" TargetMode="External"/><Relationship Id="rId18" Type="http://schemas.openxmlformats.org/officeDocument/2006/relationships/image" Target="media/image6.jpeg"/><Relationship Id="rId26" Type="http://schemas.openxmlformats.org/officeDocument/2006/relationships/hyperlink" Target="http://twitter.com/fpnaturismo"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hyperlink" Target="mailto:isabel.barraca@engracias-silva.pt" TargetMode="External"/><Relationship Id="rId17" Type="http://schemas.openxmlformats.org/officeDocument/2006/relationships/hyperlink" Target="http://cnc.fpn.pt/SPA_Tabela.pdf"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hyperlink" Target="mailto:fpn@fpn.p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gracias-silva.pt" TargetMode="External"/><Relationship Id="rId24" Type="http://schemas.openxmlformats.org/officeDocument/2006/relationships/hyperlink" Target="mailto:fpn@live.com.pt"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pn.pt"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lha-deserta.com/" TargetMode="External"/><Relationship Id="rId14" Type="http://schemas.openxmlformats.org/officeDocument/2006/relationships/image" Target="media/image4.jpeg"/><Relationship Id="rId22" Type="http://schemas.openxmlformats.org/officeDocument/2006/relationships/hyperlink" Target="http://www.facebook.com/federacaoportuguesanaturismo"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7</Pages>
  <Words>737</Words>
  <Characters>3986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cp:lastModifiedBy>
  <cp:revision>2</cp:revision>
  <cp:lastPrinted>2011-03-18T15:30:00Z</cp:lastPrinted>
  <dcterms:created xsi:type="dcterms:W3CDTF">2011-03-18T21:35:00Z</dcterms:created>
  <dcterms:modified xsi:type="dcterms:W3CDTF">2011-03-18T21:35:00Z</dcterms:modified>
</cp:coreProperties>
</file>